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495F84" w14:textId="77777777" w:rsidR="00A561E0" w:rsidRPr="008C4182" w:rsidRDefault="00A561E0" w:rsidP="00A561E0">
      <w:pPr>
        <w:pStyle w:val="Eivli"/>
        <w:rPr>
          <w:b/>
          <w:bCs/>
          <w:sz w:val="28"/>
          <w:szCs w:val="28"/>
        </w:rPr>
      </w:pPr>
      <w:r w:rsidRPr="008C4182">
        <w:rPr>
          <w:b/>
          <w:bCs/>
          <w:sz w:val="28"/>
          <w:szCs w:val="28"/>
        </w:rPr>
        <w:t xml:space="preserve">Kuulokojeen korjaussaate </w:t>
      </w:r>
    </w:p>
    <w:p w14:paraId="7AE22F47" w14:textId="77777777" w:rsidR="00A561E0" w:rsidRDefault="00A561E0" w:rsidP="00A561E0">
      <w:pPr>
        <w:pStyle w:val="Eivli"/>
      </w:pPr>
    </w:p>
    <w:p w14:paraId="523CBF50" w14:textId="77777777" w:rsidR="00A561E0" w:rsidRPr="008C4182" w:rsidRDefault="00A561E0" w:rsidP="00A561E0">
      <w:pPr>
        <w:pStyle w:val="Eivli"/>
        <w:rPr>
          <w:sz w:val="24"/>
          <w:szCs w:val="24"/>
        </w:rPr>
      </w:pPr>
      <w:r w:rsidRPr="008C4182">
        <w:rPr>
          <w:sz w:val="24"/>
          <w:szCs w:val="24"/>
        </w:rPr>
        <w:t>Täytä lomake huolellisesti.</w:t>
      </w:r>
    </w:p>
    <w:p w14:paraId="7F84381A" w14:textId="77777777" w:rsidR="00A561E0" w:rsidRPr="008C4182" w:rsidRDefault="00A561E0" w:rsidP="00A561E0">
      <w:pPr>
        <w:pStyle w:val="Eivli"/>
        <w:rPr>
          <w:sz w:val="24"/>
          <w:szCs w:val="24"/>
        </w:rPr>
      </w:pPr>
      <w:r w:rsidRPr="008C4182">
        <w:rPr>
          <w:sz w:val="24"/>
          <w:szCs w:val="24"/>
        </w:rPr>
        <w:t>Kuulokoje jätetään korjaukseen ilman säilytysrasiaa.</w:t>
      </w:r>
    </w:p>
    <w:p w14:paraId="0E6927B2" w14:textId="50E0CF06" w:rsidR="00A561E0" w:rsidRDefault="00A561E0" w:rsidP="00A561E0">
      <w:pPr>
        <w:pStyle w:val="Eivli"/>
        <w:rPr>
          <w:sz w:val="24"/>
          <w:szCs w:val="24"/>
        </w:rPr>
      </w:pPr>
      <w:r w:rsidRPr="008C4182">
        <w:rPr>
          <w:sz w:val="24"/>
          <w:szCs w:val="24"/>
        </w:rPr>
        <w:t>Ota korvakappale itsellesi, jos se on ehjä ja mahdollista irrottaa.</w:t>
      </w:r>
      <w:r>
        <w:rPr>
          <w:sz w:val="24"/>
          <w:szCs w:val="24"/>
        </w:rPr>
        <w:t xml:space="preserve"> </w:t>
      </w:r>
    </w:p>
    <w:p w14:paraId="7324A104" w14:textId="77777777" w:rsidR="00A561E0" w:rsidRDefault="00A561E0" w:rsidP="00A561E0">
      <w:pPr>
        <w:pStyle w:val="Eivli"/>
        <w:rPr>
          <w:sz w:val="24"/>
          <w:szCs w:val="24"/>
        </w:rPr>
      </w:pPr>
      <w:r>
        <w:rPr>
          <w:sz w:val="24"/>
          <w:szCs w:val="24"/>
        </w:rPr>
        <w:t>Laita koje kirjekuoreen tai pussiin tämän lomakkeen kanssa.</w:t>
      </w:r>
    </w:p>
    <w:p w14:paraId="5F420FFC" w14:textId="77777777" w:rsidR="00A561E0" w:rsidRDefault="00A561E0" w:rsidP="00A561E0">
      <w:pPr>
        <w:pStyle w:val="Eivli"/>
        <w:rPr>
          <w:sz w:val="24"/>
          <w:szCs w:val="24"/>
        </w:rPr>
      </w:pPr>
    </w:p>
    <w:p w14:paraId="44554E41" w14:textId="74591ACD" w:rsidR="00A561E0" w:rsidRPr="008C4182" w:rsidRDefault="00A561E0" w:rsidP="005B5D07">
      <w:pPr>
        <w:pStyle w:val="Eivli"/>
        <w:rPr>
          <w:sz w:val="24"/>
          <w:szCs w:val="24"/>
        </w:rPr>
      </w:pPr>
      <w:r>
        <w:rPr>
          <w:sz w:val="24"/>
          <w:szCs w:val="24"/>
        </w:rPr>
        <w:t>Toimita</w:t>
      </w:r>
      <w:r w:rsidR="005B5D07">
        <w:rPr>
          <w:sz w:val="24"/>
          <w:szCs w:val="24"/>
        </w:rPr>
        <w:t xml:space="preserve"> koje tai kojeet keskus</w:t>
      </w:r>
      <w:r w:rsidR="005B5D07" w:rsidRPr="005B5D07">
        <w:rPr>
          <w:sz w:val="24"/>
          <w:szCs w:val="24"/>
        </w:rPr>
        <w:t>sairaalan sisääntuloaulan info-pisteen vieressä olevaan kojekorjauslaatikkoon</w:t>
      </w:r>
      <w:r>
        <w:rPr>
          <w:sz w:val="24"/>
          <w:szCs w:val="24"/>
        </w:rPr>
        <w:t xml:space="preserve"> tai kuulokeskukseen. </w:t>
      </w:r>
      <w:r w:rsidRPr="00A561E0">
        <w:rPr>
          <w:sz w:val="24"/>
          <w:szCs w:val="24"/>
        </w:rPr>
        <w:t>Voit myös toimittaa kuulokojeen tai korvakappaleen sote-keskuksen kautta kuulokeskukseen tai postittaa omakustanteisesti.</w:t>
      </w:r>
    </w:p>
    <w:p w14:paraId="17A7DE9F" w14:textId="77777777" w:rsidR="00A561E0" w:rsidRDefault="00A561E0" w:rsidP="00A561E0">
      <w:pPr>
        <w:pStyle w:val="Eivli"/>
        <w:rPr>
          <w:sz w:val="24"/>
          <w:szCs w:val="24"/>
        </w:rPr>
      </w:pPr>
    </w:p>
    <w:p w14:paraId="06B43A10" w14:textId="77777777" w:rsidR="00A561E0" w:rsidRDefault="00A561E0" w:rsidP="00A561E0">
      <w:pPr>
        <w:pStyle w:val="Eivli"/>
        <w:rPr>
          <w:sz w:val="24"/>
          <w:szCs w:val="24"/>
        </w:rPr>
      </w:pPr>
    </w:p>
    <w:tbl>
      <w:tblPr>
        <w:tblStyle w:val="TaulukkoRuudukko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141"/>
        <w:gridCol w:w="284"/>
        <w:gridCol w:w="850"/>
        <w:gridCol w:w="7360"/>
      </w:tblGrid>
      <w:tr w:rsidR="00A561E0" w14:paraId="14C1F840" w14:textId="77777777" w:rsidTr="00AF2308">
        <w:trPr>
          <w:trHeight w:val="567"/>
        </w:trPr>
        <w:tc>
          <w:tcPr>
            <w:tcW w:w="1560" w:type="dxa"/>
            <w:gridSpan w:val="2"/>
            <w:vAlign w:val="bottom"/>
          </w:tcPr>
          <w:p w14:paraId="241F3AE1" w14:textId="50B46F43" w:rsidR="00A561E0" w:rsidRDefault="00A561E0" w:rsidP="00A561E0">
            <w:pPr>
              <w:pStyle w:val="Eivli"/>
              <w:rPr>
                <w:sz w:val="24"/>
                <w:szCs w:val="24"/>
              </w:rPr>
            </w:pPr>
            <w:r w:rsidRPr="00083496">
              <w:rPr>
                <w:b/>
                <w:bCs/>
                <w:sz w:val="24"/>
                <w:szCs w:val="24"/>
              </w:rPr>
              <w:t>Päivämäärä:</w:t>
            </w:r>
          </w:p>
        </w:tc>
        <w:tc>
          <w:tcPr>
            <w:tcW w:w="8635" w:type="dxa"/>
            <w:gridSpan w:val="4"/>
            <w:tcBorders>
              <w:bottom w:val="single" w:sz="4" w:space="0" w:color="auto"/>
            </w:tcBorders>
            <w:vAlign w:val="bottom"/>
          </w:tcPr>
          <w:p w14:paraId="5D22A287" w14:textId="77777777" w:rsidR="00A561E0" w:rsidRDefault="00A561E0" w:rsidP="00A561E0">
            <w:pPr>
              <w:pStyle w:val="Eivli"/>
              <w:rPr>
                <w:sz w:val="24"/>
                <w:szCs w:val="24"/>
              </w:rPr>
            </w:pPr>
          </w:p>
        </w:tc>
      </w:tr>
      <w:tr w:rsidR="00A561E0" w14:paraId="59209F82" w14:textId="77777777" w:rsidTr="00AF2308">
        <w:trPr>
          <w:trHeight w:val="567"/>
        </w:trPr>
        <w:tc>
          <w:tcPr>
            <w:tcW w:w="709" w:type="dxa"/>
            <w:vAlign w:val="bottom"/>
          </w:tcPr>
          <w:p w14:paraId="705D759B" w14:textId="073DF28B" w:rsidR="00A561E0" w:rsidRDefault="00A561E0" w:rsidP="00A561E0">
            <w:pPr>
              <w:pStyle w:val="Eivli"/>
              <w:rPr>
                <w:sz w:val="24"/>
                <w:szCs w:val="24"/>
              </w:rPr>
            </w:pPr>
            <w:r w:rsidRPr="00083496">
              <w:rPr>
                <w:b/>
                <w:bCs/>
                <w:sz w:val="24"/>
                <w:szCs w:val="24"/>
              </w:rPr>
              <w:t>Nimi:</w:t>
            </w:r>
          </w:p>
        </w:tc>
        <w:tc>
          <w:tcPr>
            <w:tcW w:w="9486" w:type="dxa"/>
            <w:gridSpan w:val="5"/>
            <w:tcBorders>
              <w:bottom w:val="single" w:sz="4" w:space="0" w:color="auto"/>
            </w:tcBorders>
            <w:vAlign w:val="bottom"/>
          </w:tcPr>
          <w:p w14:paraId="4C75AAA7" w14:textId="77777777" w:rsidR="00A561E0" w:rsidRDefault="00A561E0" w:rsidP="00A561E0">
            <w:pPr>
              <w:pStyle w:val="Eivli"/>
              <w:rPr>
                <w:sz w:val="24"/>
                <w:szCs w:val="24"/>
              </w:rPr>
            </w:pPr>
          </w:p>
        </w:tc>
      </w:tr>
      <w:tr w:rsidR="00A561E0" w14:paraId="17FF7008" w14:textId="77777777" w:rsidTr="00AF2308">
        <w:trPr>
          <w:trHeight w:val="567"/>
        </w:trPr>
        <w:tc>
          <w:tcPr>
            <w:tcW w:w="1985" w:type="dxa"/>
            <w:gridSpan w:val="4"/>
            <w:vAlign w:val="bottom"/>
          </w:tcPr>
          <w:p w14:paraId="53942C12" w14:textId="144AE7F9" w:rsidR="00A561E0" w:rsidRDefault="00A561E0" w:rsidP="00A561E0">
            <w:pPr>
              <w:pStyle w:val="Eivli"/>
              <w:rPr>
                <w:sz w:val="24"/>
                <w:szCs w:val="24"/>
              </w:rPr>
            </w:pPr>
            <w:r w:rsidRPr="00083496">
              <w:rPr>
                <w:b/>
                <w:bCs/>
                <w:sz w:val="24"/>
                <w:szCs w:val="24"/>
              </w:rPr>
              <w:t>Henkilötunnus</w:t>
            </w:r>
            <w:r w:rsidRPr="008C4182">
              <w:rPr>
                <w:sz w:val="24"/>
                <w:szCs w:val="24"/>
              </w:rPr>
              <w:t>:</w:t>
            </w:r>
          </w:p>
        </w:tc>
        <w:tc>
          <w:tcPr>
            <w:tcW w:w="821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66B9351" w14:textId="77777777" w:rsidR="00A561E0" w:rsidRDefault="00A561E0" w:rsidP="00A561E0">
            <w:pPr>
              <w:pStyle w:val="Eivli"/>
              <w:rPr>
                <w:sz w:val="24"/>
                <w:szCs w:val="24"/>
              </w:rPr>
            </w:pPr>
          </w:p>
        </w:tc>
      </w:tr>
      <w:tr w:rsidR="00A561E0" w14:paraId="2E5880C4" w14:textId="77777777" w:rsidTr="00AF2308">
        <w:trPr>
          <w:trHeight w:val="567"/>
        </w:trPr>
        <w:tc>
          <w:tcPr>
            <w:tcW w:w="1985" w:type="dxa"/>
            <w:gridSpan w:val="4"/>
            <w:vAlign w:val="bottom"/>
          </w:tcPr>
          <w:p w14:paraId="3D79A212" w14:textId="7657F508" w:rsidR="00A561E0" w:rsidRDefault="00A561E0" w:rsidP="00A561E0">
            <w:pPr>
              <w:pStyle w:val="Eivli"/>
              <w:rPr>
                <w:sz w:val="24"/>
                <w:szCs w:val="24"/>
              </w:rPr>
            </w:pPr>
            <w:r w:rsidRPr="00083496">
              <w:rPr>
                <w:b/>
                <w:bCs/>
                <w:sz w:val="24"/>
                <w:szCs w:val="24"/>
              </w:rPr>
              <w:t>Puhelinnumero</w:t>
            </w:r>
            <w:r w:rsidRPr="008C4182">
              <w:rPr>
                <w:sz w:val="24"/>
                <w:szCs w:val="24"/>
              </w:rPr>
              <w:t>:</w:t>
            </w:r>
          </w:p>
        </w:tc>
        <w:tc>
          <w:tcPr>
            <w:tcW w:w="821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E4B6B18" w14:textId="77777777" w:rsidR="00A561E0" w:rsidRDefault="00A561E0" w:rsidP="00A561E0">
            <w:pPr>
              <w:pStyle w:val="Eivli"/>
              <w:rPr>
                <w:sz w:val="24"/>
                <w:szCs w:val="24"/>
              </w:rPr>
            </w:pPr>
          </w:p>
        </w:tc>
      </w:tr>
      <w:tr w:rsidR="00A561E0" w14:paraId="368F5507" w14:textId="77777777" w:rsidTr="00F0656A">
        <w:trPr>
          <w:trHeight w:val="567"/>
        </w:trPr>
        <w:tc>
          <w:tcPr>
            <w:tcW w:w="2835" w:type="dxa"/>
            <w:gridSpan w:val="5"/>
            <w:vAlign w:val="bottom"/>
          </w:tcPr>
          <w:p w14:paraId="14509B39" w14:textId="43059F17" w:rsidR="00A561E0" w:rsidRDefault="00A561E0" w:rsidP="00A561E0">
            <w:pPr>
              <w:pStyle w:val="Eivli"/>
              <w:rPr>
                <w:sz w:val="24"/>
                <w:szCs w:val="24"/>
              </w:rPr>
            </w:pPr>
            <w:r w:rsidRPr="00083496">
              <w:rPr>
                <w:b/>
                <w:bCs/>
                <w:sz w:val="24"/>
                <w:szCs w:val="24"/>
              </w:rPr>
              <w:t>Kojeen palautusosoite</w:t>
            </w:r>
            <w:r w:rsidRPr="008C4182">
              <w:rPr>
                <w:sz w:val="24"/>
                <w:szCs w:val="24"/>
              </w:rPr>
              <w:t>:</w:t>
            </w:r>
          </w:p>
        </w:tc>
        <w:tc>
          <w:tcPr>
            <w:tcW w:w="7360" w:type="dxa"/>
            <w:tcBorders>
              <w:bottom w:val="single" w:sz="4" w:space="0" w:color="auto"/>
            </w:tcBorders>
            <w:vAlign w:val="bottom"/>
          </w:tcPr>
          <w:p w14:paraId="735FA023" w14:textId="77777777" w:rsidR="00A561E0" w:rsidRDefault="00A561E0" w:rsidP="00A561E0">
            <w:pPr>
              <w:pStyle w:val="Eivli"/>
              <w:rPr>
                <w:sz w:val="24"/>
                <w:szCs w:val="24"/>
              </w:rPr>
            </w:pPr>
          </w:p>
        </w:tc>
      </w:tr>
      <w:tr w:rsidR="00A561E0" w14:paraId="63BFBD50" w14:textId="77777777" w:rsidTr="00F0656A">
        <w:trPr>
          <w:trHeight w:val="567"/>
        </w:trPr>
        <w:tc>
          <w:tcPr>
            <w:tcW w:w="2835" w:type="dxa"/>
            <w:gridSpan w:val="5"/>
            <w:vAlign w:val="bottom"/>
          </w:tcPr>
          <w:p w14:paraId="33BDC031" w14:textId="77777777" w:rsidR="00A561E0" w:rsidRDefault="00A561E0" w:rsidP="00A561E0">
            <w:pPr>
              <w:pStyle w:val="Eivli"/>
              <w:rPr>
                <w:sz w:val="24"/>
                <w:szCs w:val="24"/>
              </w:rPr>
            </w:pP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182D8B1" w14:textId="77777777" w:rsidR="00A561E0" w:rsidRDefault="00A561E0" w:rsidP="00A561E0">
            <w:pPr>
              <w:pStyle w:val="Eivli"/>
              <w:rPr>
                <w:sz w:val="24"/>
                <w:szCs w:val="24"/>
              </w:rPr>
            </w:pPr>
          </w:p>
        </w:tc>
      </w:tr>
      <w:tr w:rsidR="00A561E0" w14:paraId="62BC6BB6" w14:textId="77777777" w:rsidTr="00F0656A">
        <w:trPr>
          <w:trHeight w:val="567"/>
        </w:trPr>
        <w:tc>
          <w:tcPr>
            <w:tcW w:w="1701" w:type="dxa"/>
            <w:gridSpan w:val="3"/>
            <w:vAlign w:val="bottom"/>
          </w:tcPr>
          <w:p w14:paraId="4DCE9D0C" w14:textId="77FBAE36" w:rsidR="00A561E0" w:rsidRDefault="00A561E0" w:rsidP="00A561E0">
            <w:pPr>
              <w:pStyle w:val="Eivli"/>
              <w:rPr>
                <w:sz w:val="24"/>
                <w:szCs w:val="24"/>
              </w:rPr>
            </w:pPr>
            <w:r w:rsidRPr="00083496">
              <w:rPr>
                <w:b/>
                <w:bCs/>
                <w:sz w:val="24"/>
                <w:szCs w:val="24"/>
              </w:rPr>
              <w:t>Kojeen vika:</w:t>
            </w:r>
          </w:p>
        </w:tc>
        <w:tc>
          <w:tcPr>
            <w:tcW w:w="8494" w:type="dxa"/>
            <w:gridSpan w:val="3"/>
            <w:tcBorders>
              <w:bottom w:val="single" w:sz="4" w:space="0" w:color="auto"/>
            </w:tcBorders>
            <w:vAlign w:val="bottom"/>
          </w:tcPr>
          <w:p w14:paraId="0A6BC049" w14:textId="77777777" w:rsidR="00A561E0" w:rsidRDefault="00A561E0" w:rsidP="00A561E0">
            <w:pPr>
              <w:pStyle w:val="Eivli"/>
              <w:rPr>
                <w:sz w:val="24"/>
                <w:szCs w:val="24"/>
              </w:rPr>
            </w:pPr>
          </w:p>
        </w:tc>
      </w:tr>
      <w:tr w:rsidR="00A561E0" w14:paraId="24DBAC78" w14:textId="77777777" w:rsidTr="00AF2308">
        <w:trPr>
          <w:trHeight w:val="567"/>
        </w:trPr>
        <w:tc>
          <w:tcPr>
            <w:tcW w:w="1701" w:type="dxa"/>
            <w:gridSpan w:val="3"/>
            <w:vAlign w:val="bottom"/>
          </w:tcPr>
          <w:p w14:paraId="717D11FC" w14:textId="77777777" w:rsidR="00A561E0" w:rsidRDefault="00A561E0" w:rsidP="00A561E0">
            <w:pPr>
              <w:pStyle w:val="Eivli"/>
              <w:rPr>
                <w:sz w:val="24"/>
                <w:szCs w:val="24"/>
              </w:rPr>
            </w:pPr>
          </w:p>
        </w:tc>
        <w:tc>
          <w:tcPr>
            <w:tcW w:w="84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27EDD3" w14:textId="77777777" w:rsidR="00A561E0" w:rsidRDefault="00A561E0" w:rsidP="00A561E0">
            <w:pPr>
              <w:pStyle w:val="Eivli"/>
              <w:rPr>
                <w:sz w:val="24"/>
                <w:szCs w:val="24"/>
              </w:rPr>
            </w:pPr>
          </w:p>
        </w:tc>
      </w:tr>
      <w:tr w:rsidR="00A561E0" w14:paraId="4B1118B7" w14:textId="77777777" w:rsidTr="00AF2308">
        <w:trPr>
          <w:trHeight w:val="567"/>
        </w:trPr>
        <w:tc>
          <w:tcPr>
            <w:tcW w:w="1701" w:type="dxa"/>
            <w:gridSpan w:val="3"/>
            <w:vAlign w:val="bottom"/>
          </w:tcPr>
          <w:p w14:paraId="0317388B" w14:textId="77777777" w:rsidR="00A561E0" w:rsidRDefault="00A561E0" w:rsidP="00A561E0">
            <w:pPr>
              <w:pStyle w:val="Eivli"/>
              <w:rPr>
                <w:sz w:val="24"/>
                <w:szCs w:val="24"/>
              </w:rPr>
            </w:pPr>
          </w:p>
        </w:tc>
        <w:tc>
          <w:tcPr>
            <w:tcW w:w="84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CE0E72B" w14:textId="77777777" w:rsidR="00A561E0" w:rsidRDefault="00A561E0" w:rsidP="00A561E0">
            <w:pPr>
              <w:pStyle w:val="Eivli"/>
              <w:rPr>
                <w:sz w:val="24"/>
                <w:szCs w:val="24"/>
              </w:rPr>
            </w:pPr>
          </w:p>
        </w:tc>
      </w:tr>
    </w:tbl>
    <w:p w14:paraId="439AFEB4" w14:textId="77777777" w:rsidR="00A561E0" w:rsidRDefault="00A561E0" w:rsidP="00A561E0">
      <w:pPr>
        <w:pStyle w:val="Eivli"/>
        <w:rPr>
          <w:sz w:val="24"/>
          <w:szCs w:val="24"/>
        </w:rPr>
      </w:pPr>
    </w:p>
    <w:p w14:paraId="496EA245" w14:textId="4155EA81" w:rsidR="00A561E0" w:rsidRPr="008C4182" w:rsidRDefault="00A561E0" w:rsidP="00A561E0">
      <w:pPr>
        <w:pStyle w:val="Eivli"/>
        <w:rPr>
          <w:sz w:val="24"/>
          <w:szCs w:val="24"/>
        </w:rPr>
      </w:pPr>
    </w:p>
    <w:p w14:paraId="34540B82" w14:textId="77777777" w:rsidR="00A561E0" w:rsidRPr="008C4182" w:rsidRDefault="00A561E0" w:rsidP="00A561E0">
      <w:pPr>
        <w:pStyle w:val="Eivli"/>
        <w:rPr>
          <w:sz w:val="24"/>
          <w:szCs w:val="24"/>
        </w:rPr>
      </w:pPr>
    </w:p>
    <w:p w14:paraId="174A36EC" w14:textId="77777777" w:rsidR="00A561E0" w:rsidRPr="00697A6A" w:rsidRDefault="00A561E0" w:rsidP="00A561E0">
      <w:pPr>
        <w:pStyle w:val="Eivli"/>
        <w:rPr>
          <w:b/>
          <w:bCs/>
          <w:sz w:val="24"/>
          <w:szCs w:val="24"/>
        </w:rPr>
      </w:pPr>
      <w:r w:rsidRPr="00697A6A">
        <w:rPr>
          <w:b/>
          <w:bCs/>
          <w:sz w:val="24"/>
          <w:szCs w:val="24"/>
        </w:rPr>
        <w:t>Valitse palautustapa:</w:t>
      </w:r>
    </w:p>
    <w:p w14:paraId="1529B429" w14:textId="7D1B2CC0" w:rsidR="00A561E0" w:rsidRDefault="00A561E0" w:rsidP="00A561E0">
      <w:pPr>
        <w:pStyle w:val="Eivli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9CFFAA" wp14:editId="478DD231">
                <wp:simplePos x="0" y="0"/>
                <wp:positionH relativeFrom="column">
                  <wp:posOffset>194310</wp:posOffset>
                </wp:positionH>
                <wp:positionV relativeFrom="paragraph">
                  <wp:posOffset>167640</wp:posOffset>
                </wp:positionV>
                <wp:extent cx="190500" cy="190500"/>
                <wp:effectExtent l="0" t="0" r="19050" b="19050"/>
                <wp:wrapNone/>
                <wp:docPr id="1203458590" name="Suorakulmi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9E68C5" id="Suorakulmio 1" o:spid="_x0000_s1026" style="position:absolute;margin-left:15.3pt;margin-top:13.2pt;width:15pt;height: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" fillcolor="white [3201]" strokecolor="black [3200]" strokeweight="1pt"/>
            </w:pict>
          </mc:Fallback>
        </mc:AlternateContent>
      </w:r>
    </w:p>
    <w:p w14:paraId="7BF133C0" w14:textId="7FE7CA4F" w:rsidR="00A561E0" w:rsidRDefault="00A561E0" w:rsidP="00A561E0">
      <w:pPr>
        <w:pStyle w:val="Eivli"/>
        <w:ind w:left="720"/>
        <w:rPr>
          <w:sz w:val="24"/>
          <w:szCs w:val="24"/>
        </w:rPr>
      </w:pPr>
      <w:r>
        <w:rPr>
          <w:sz w:val="24"/>
          <w:szCs w:val="24"/>
        </w:rPr>
        <w:t>Noudan kojeen kuulokeskuksesta (ilmoitamme kun on valmis)</w:t>
      </w:r>
    </w:p>
    <w:p w14:paraId="6F5B490E" w14:textId="1690B42B" w:rsidR="00A561E0" w:rsidRDefault="00A561E0" w:rsidP="00A561E0">
      <w:pPr>
        <w:pStyle w:val="Eivli"/>
        <w:ind w:left="72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18813B" wp14:editId="55769140">
                <wp:simplePos x="0" y="0"/>
                <wp:positionH relativeFrom="column">
                  <wp:posOffset>194310</wp:posOffset>
                </wp:positionH>
                <wp:positionV relativeFrom="paragraph">
                  <wp:posOffset>140970</wp:posOffset>
                </wp:positionV>
                <wp:extent cx="190500" cy="190500"/>
                <wp:effectExtent l="0" t="0" r="19050" b="19050"/>
                <wp:wrapNone/>
                <wp:docPr id="2107372216" name="Suorakulmi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572241" id="Suorakulmio 1" o:spid="_x0000_s1026" style="position:absolute;margin-left:15.3pt;margin-top:11.1pt;width:15pt;height: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" fillcolor="white [3201]" strokecolor="black [3200]" strokeweight="1pt"/>
            </w:pict>
          </mc:Fallback>
        </mc:AlternateContent>
      </w:r>
    </w:p>
    <w:p w14:paraId="1C0E851D" w14:textId="77777777" w:rsidR="00A561E0" w:rsidRPr="008C4182" w:rsidRDefault="00A561E0" w:rsidP="00A561E0">
      <w:pPr>
        <w:pStyle w:val="Eivli"/>
        <w:ind w:left="720"/>
        <w:rPr>
          <w:sz w:val="24"/>
          <w:szCs w:val="24"/>
        </w:rPr>
      </w:pPr>
      <w:r>
        <w:rPr>
          <w:sz w:val="24"/>
          <w:szCs w:val="24"/>
        </w:rPr>
        <w:t>Koje postitetaan palautusosoitteeseen</w:t>
      </w:r>
    </w:p>
    <w:p w14:paraId="74157A15" w14:textId="77777777" w:rsidR="00A561E0" w:rsidRPr="008C4182" w:rsidRDefault="00A561E0" w:rsidP="00A561E0">
      <w:pPr>
        <w:pStyle w:val="Eivli"/>
        <w:rPr>
          <w:sz w:val="24"/>
          <w:szCs w:val="24"/>
        </w:rPr>
      </w:pPr>
    </w:p>
    <w:p w14:paraId="76F95B95" w14:textId="77777777" w:rsidR="00A561E0" w:rsidRDefault="00A561E0" w:rsidP="00A561E0">
      <w:pPr>
        <w:pStyle w:val="Eivli"/>
        <w:rPr>
          <w:sz w:val="24"/>
          <w:szCs w:val="24"/>
        </w:rPr>
      </w:pPr>
    </w:p>
    <w:p w14:paraId="573B48F5" w14:textId="77777777" w:rsidR="00A561E0" w:rsidRDefault="00A561E0" w:rsidP="00A561E0">
      <w:pPr>
        <w:pStyle w:val="Eivli"/>
        <w:rPr>
          <w:sz w:val="24"/>
          <w:szCs w:val="24"/>
        </w:rPr>
      </w:pPr>
      <w:r w:rsidRPr="008C4182">
        <w:rPr>
          <w:sz w:val="24"/>
          <w:szCs w:val="24"/>
        </w:rPr>
        <w:t>Tarvittaessa otamme yhteyttä puhelimitse.</w:t>
      </w:r>
    </w:p>
    <w:p w14:paraId="7C8E1E73" w14:textId="77777777" w:rsidR="004903F0" w:rsidRDefault="004903F0" w:rsidP="00A561E0">
      <w:pPr>
        <w:pStyle w:val="Eivli"/>
        <w:rPr>
          <w:sz w:val="24"/>
          <w:szCs w:val="24"/>
        </w:rPr>
      </w:pPr>
    </w:p>
    <w:p w14:paraId="186AB327" w14:textId="23D0EC22" w:rsidR="00A561E0" w:rsidRPr="008C4182" w:rsidRDefault="00A561E0" w:rsidP="00A561E0">
      <w:pPr>
        <w:pStyle w:val="Eivli"/>
        <w:rPr>
          <w:sz w:val="24"/>
          <w:szCs w:val="24"/>
        </w:rPr>
      </w:pPr>
      <w:r>
        <w:rPr>
          <w:sz w:val="24"/>
          <w:szCs w:val="24"/>
        </w:rPr>
        <w:t xml:space="preserve">Osoite: </w:t>
      </w:r>
      <w:r w:rsidRPr="00805700">
        <w:rPr>
          <w:sz w:val="24"/>
          <w:szCs w:val="24"/>
        </w:rPr>
        <w:t xml:space="preserve">Päijät-Hämeen </w:t>
      </w:r>
      <w:r>
        <w:rPr>
          <w:sz w:val="24"/>
          <w:szCs w:val="24"/>
        </w:rPr>
        <w:t>k</w:t>
      </w:r>
      <w:r w:rsidRPr="00805700">
        <w:rPr>
          <w:sz w:val="24"/>
          <w:szCs w:val="24"/>
        </w:rPr>
        <w:t>eskussairaala</w:t>
      </w:r>
      <w:r>
        <w:rPr>
          <w:sz w:val="24"/>
          <w:szCs w:val="24"/>
        </w:rPr>
        <w:t>,</w:t>
      </w:r>
      <w:r w:rsidRPr="0080570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Kuulokeskus, </w:t>
      </w:r>
      <w:r w:rsidRPr="00805700">
        <w:rPr>
          <w:sz w:val="24"/>
          <w:szCs w:val="24"/>
        </w:rPr>
        <w:t>Keskussairaalankatu 7</w:t>
      </w:r>
      <w:r>
        <w:rPr>
          <w:sz w:val="24"/>
          <w:szCs w:val="24"/>
        </w:rPr>
        <w:t>,</w:t>
      </w:r>
      <w:r w:rsidRPr="00805700">
        <w:rPr>
          <w:sz w:val="24"/>
          <w:szCs w:val="24"/>
        </w:rPr>
        <w:t xml:space="preserve"> 15850 Lahti</w:t>
      </w:r>
    </w:p>
    <w:p w14:paraId="78AF259D" w14:textId="77777777" w:rsidR="00595200" w:rsidRPr="009D21B2" w:rsidRDefault="00595200" w:rsidP="00595200">
      <w:pPr>
        <w:pStyle w:val="Eivli"/>
      </w:pPr>
    </w:p>
    <w:sectPr w:rsidR="00595200" w:rsidRPr="009D21B2" w:rsidSect="003E55E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1985" w:right="567" w:bottom="1418" w:left="1134" w:header="510" w:footer="51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8396AF" w14:textId="77777777" w:rsidR="00A561E0" w:rsidRDefault="00A561E0" w:rsidP="00EB5A46">
      <w:r>
        <w:separator/>
      </w:r>
    </w:p>
  </w:endnote>
  <w:endnote w:type="continuationSeparator" w:id="0">
    <w:p w14:paraId="1F2158D9" w14:textId="77777777" w:rsidR="00A561E0" w:rsidRDefault="00A561E0" w:rsidP="00EB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227371" w14:textId="77777777" w:rsidR="004E545A" w:rsidRDefault="004E545A" w:rsidP="00EB5A46">
    <w:r>
      <w:fldChar w:fldCharType="begin"/>
    </w:r>
    <w:r>
      <w:instrText xml:space="preserve">PAGE  </w:instrText>
    </w:r>
    <w:r>
      <w:fldChar w:fldCharType="end"/>
    </w:r>
  </w:p>
  <w:p w14:paraId="04B39EBB" w14:textId="77777777" w:rsidR="004E545A" w:rsidRDefault="004E545A" w:rsidP="00EB5A4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9DC13E" w14:textId="4E547948" w:rsidR="004E545A" w:rsidRPr="00C01789" w:rsidRDefault="003E55E0" w:rsidP="00C832D0">
    <w:pPr>
      <w:pStyle w:val="Alatunniste"/>
      <w:ind w:right="140"/>
    </w:pPr>
    <w:r w:rsidRPr="002C7BD2">
      <w:t>Päijät-Hämeen hyvinvointi</w:t>
    </w:r>
    <w:r>
      <w:t xml:space="preserve">alue • </w:t>
    </w:r>
    <w:r w:rsidRPr="002C7BD2">
      <w:t>Keskussairaalankatu 7 15850 Lahti</w:t>
    </w:r>
    <w:r>
      <w:t xml:space="preserve"> • </w:t>
    </w:r>
    <w:r w:rsidRPr="002C7BD2">
      <w:t>Vaihde (03) 819 11</w:t>
    </w:r>
    <w:r>
      <w:t xml:space="preserve"> • </w:t>
    </w:r>
    <w:r w:rsidR="00C832D0">
      <w:tab/>
    </w:r>
    <w:r w:rsidR="00C832D0">
      <w:tab/>
    </w:r>
    <w:r w:rsidR="00C832D0">
      <w:fldChar w:fldCharType="begin"/>
    </w:r>
    <w:r w:rsidR="00C832D0">
      <w:instrText xml:space="preserve"> PAGE  \* Arabic  \* MERGEFORMAT </w:instrText>
    </w:r>
    <w:r w:rsidR="00C832D0">
      <w:fldChar w:fldCharType="separate"/>
    </w:r>
    <w:r w:rsidR="00C832D0">
      <w:t>1</w:t>
    </w:r>
    <w:r w:rsidR="00C832D0">
      <w:fldChar w:fldCharType="end"/>
    </w:r>
    <w:r w:rsidR="00C832D0">
      <w:t xml:space="preserve"> (</w:t>
    </w:r>
    <w:fldSimple w:instr=" NUMPAGES  \* Arabic  \* MERGEFORMAT ">
      <w:r w:rsidR="00C832D0">
        <w:t>1</w:t>
      </w:r>
    </w:fldSimple>
    <w:r w:rsidR="00C832D0">
      <w:t>)</w:t>
    </w:r>
    <w:r>
      <w:br/>
      <w:t>kirjaamo</w:t>
    </w:r>
    <w:r w:rsidRPr="002C7BD2">
      <w:t>@</w:t>
    </w:r>
    <w:r>
      <w:t>paijatha</w:t>
    </w:r>
    <w:r w:rsidRPr="002C7BD2">
      <w:t xml:space="preserve">.fi </w:t>
    </w:r>
    <w:r>
      <w:t xml:space="preserve">• </w:t>
    </w:r>
    <w:r w:rsidRPr="002C7BD2">
      <w:t xml:space="preserve">Y-tunnus </w:t>
    </w:r>
    <w:proofErr w:type="gramStart"/>
    <w:r>
      <w:t>3221309-4</w:t>
    </w:r>
    <w:proofErr w:type="gramEnd"/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BDD4B" w14:textId="77777777" w:rsidR="002C7BD2" w:rsidRPr="002C7BD2" w:rsidRDefault="002C7BD2" w:rsidP="00EB5A46">
    <w:r w:rsidRPr="002C7BD2">
      <w:t>Päijät-Hämeen hyvinvointi</w:t>
    </w:r>
    <w:r w:rsidR="002F5B9C">
      <w:t>alue</w:t>
    </w:r>
    <w:r>
      <w:t xml:space="preserve"> • </w:t>
    </w:r>
    <w:r w:rsidRPr="002C7BD2">
      <w:t>Keskussairaalankatu 7 15850 Lahti</w:t>
    </w:r>
    <w:r>
      <w:t xml:space="preserve"> • </w:t>
    </w:r>
    <w:r w:rsidRPr="002C7BD2">
      <w:t>Vaihde (03) 819 11</w:t>
    </w:r>
    <w:r>
      <w:t xml:space="preserve"> • </w:t>
    </w:r>
    <w:r w:rsidR="00080B13">
      <w:br/>
      <w:t>kirjaamo</w:t>
    </w:r>
    <w:r w:rsidRPr="002C7BD2">
      <w:t>@</w:t>
    </w:r>
    <w:r w:rsidR="009C4493">
      <w:t>paijatha</w:t>
    </w:r>
    <w:r w:rsidRPr="002C7BD2">
      <w:t xml:space="preserve">.fi </w:t>
    </w:r>
    <w:r w:rsidR="00080B13">
      <w:t xml:space="preserve">• </w:t>
    </w:r>
    <w:r w:rsidRPr="002C7BD2">
      <w:t xml:space="preserve">Y-tunnus </w:t>
    </w:r>
    <w:proofErr w:type="gramStart"/>
    <w:r w:rsidR="002E531D">
      <w:t>3221309-4</w:t>
    </w:r>
    <w:proofErr w:type="gramEnd"/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DA65AB" w14:textId="77777777" w:rsidR="00A561E0" w:rsidRDefault="00A561E0" w:rsidP="00EB5A46">
      <w:r>
        <w:separator/>
      </w:r>
    </w:p>
  </w:footnote>
  <w:footnote w:type="continuationSeparator" w:id="0">
    <w:p w14:paraId="78BF0CF8" w14:textId="77777777" w:rsidR="00A561E0" w:rsidRDefault="00A561E0" w:rsidP="00EB5A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7C9063" w14:textId="77777777" w:rsidR="00624F57" w:rsidRDefault="00624F57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FB692" w14:textId="73791F1C" w:rsidR="002256DE" w:rsidRDefault="003E55E0" w:rsidP="00C2459D">
    <w:pPr>
      <w:pStyle w:val="Yltunniste"/>
      <w:tabs>
        <w:tab w:val="clear" w:pos="10206"/>
        <w:tab w:val="right" w:pos="10205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72C14DB5" wp14:editId="6476EB16">
          <wp:simplePos x="0" y="0"/>
          <wp:positionH relativeFrom="margin">
            <wp:posOffset>-167640</wp:posOffset>
          </wp:positionH>
          <wp:positionV relativeFrom="paragraph">
            <wp:posOffset>152400</wp:posOffset>
          </wp:positionV>
          <wp:extent cx="2318385" cy="716280"/>
          <wp:effectExtent l="0" t="0" r="0" b="0"/>
          <wp:wrapThrough wrapText="bothSides">
            <wp:wrapPolygon edited="0">
              <wp:start x="2840" y="3447"/>
              <wp:lineTo x="1242" y="9191"/>
              <wp:lineTo x="1242" y="11489"/>
              <wp:lineTo x="2130" y="13787"/>
              <wp:lineTo x="2485" y="17234"/>
              <wp:lineTo x="8164" y="17234"/>
              <wp:lineTo x="19523" y="15511"/>
              <wp:lineTo x="19701" y="6894"/>
              <wp:lineTo x="17926" y="5170"/>
              <wp:lineTo x="10117" y="3447"/>
              <wp:lineTo x="2840" y="3447"/>
            </wp:wrapPolygon>
          </wp:wrapThrough>
          <wp:docPr id="8" name="Picture 8" descr="Logo: Päijät-Hämeen hyvinvointia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 descr="Logo: Päijät-Hämeen hyvinvointialu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8385" cy="716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BAF6C6" w14:textId="77777777" w:rsidR="00A8416D" w:rsidRPr="00A8416D" w:rsidRDefault="00A8416D" w:rsidP="00C2459D">
    <w:pPr>
      <w:pStyle w:val="Alatunniste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CD2A539" wp14:editId="28194104">
          <wp:simplePos x="0" y="0"/>
          <wp:positionH relativeFrom="margin">
            <wp:posOffset>-169545</wp:posOffset>
          </wp:positionH>
          <wp:positionV relativeFrom="paragraph">
            <wp:posOffset>-161925</wp:posOffset>
          </wp:positionV>
          <wp:extent cx="2318385" cy="716280"/>
          <wp:effectExtent l="0" t="0" r="0" b="0"/>
          <wp:wrapTight wrapText="bothSides">
            <wp:wrapPolygon edited="0">
              <wp:start x="2840" y="3447"/>
              <wp:lineTo x="1242" y="9191"/>
              <wp:lineTo x="1242" y="11489"/>
              <wp:lineTo x="2130" y="13787"/>
              <wp:lineTo x="2485" y="17234"/>
              <wp:lineTo x="8164" y="17234"/>
              <wp:lineTo x="19523" y="15511"/>
              <wp:lineTo x="19701" y="6894"/>
              <wp:lineTo x="17926" y="5170"/>
              <wp:lineTo x="10117" y="3447"/>
              <wp:lineTo x="2840" y="3447"/>
            </wp:wrapPolygon>
          </wp:wrapTight>
          <wp:docPr id="7" name="Picture 7" descr="Logo: Päijät-Hämeen hyvinvointia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 descr="Logo: Päijät-Hämeen hyvinvointialu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8385" cy="716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  <w:t>Asiakirjan nimi</w:t>
    </w:r>
    <w:r>
      <w:tab/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(</w:t>
    </w:r>
    <w:fldSimple w:instr=" NUMPAGES  \* Arabic  \* MERGEFORMAT ">
      <w:r>
        <w:rPr>
          <w:noProof/>
        </w:rPr>
        <w:t>1</w:t>
      </w:r>
    </w:fldSimple>
    <w:r>
      <w:t>)</w:t>
    </w:r>
  </w:p>
  <w:p w14:paraId="3399C473" w14:textId="77777777" w:rsidR="00A8416D" w:rsidRDefault="00A8416D" w:rsidP="00C2459D">
    <w:pPr>
      <w:pStyle w:val="Alatunniste"/>
    </w:pPr>
  </w:p>
  <w:p w14:paraId="2D12444C" w14:textId="77777777" w:rsidR="00A8416D" w:rsidRDefault="00A8416D" w:rsidP="00C2459D">
    <w:pPr>
      <w:pStyle w:val="Alatunniste"/>
    </w:pPr>
  </w:p>
  <w:p w14:paraId="30D2ED41" w14:textId="64A18BC3" w:rsidR="002D63DD" w:rsidRPr="00340ED4" w:rsidRDefault="00A8416D" w:rsidP="00C2459D">
    <w:pPr>
      <w:pStyle w:val="Alatunniste"/>
    </w:pPr>
    <w:r>
      <w:tab/>
    </w:r>
    <w:fldSimple w:instr=" DATE   \* MERGEFORMAT ">
      <w:r w:rsidR="00F0656A">
        <w:rPr>
          <w:noProof/>
        </w:rPr>
        <w:t>7.1.2026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1BCEF2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282EF2"/>
    <w:multiLevelType w:val="multilevel"/>
    <w:tmpl w:val="3E827CC2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94"/>
        </w:tabs>
        <w:ind w:left="794" w:hanging="283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078"/>
        </w:tabs>
        <w:ind w:left="1078" w:hanging="283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362"/>
        </w:tabs>
        <w:ind w:left="1362" w:hanging="283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646"/>
        </w:tabs>
        <w:ind w:left="1646" w:hanging="283"/>
      </w:pPr>
      <w:rPr>
        <w:rFonts w:hint="default"/>
      </w:rPr>
    </w:lvl>
    <w:lvl w:ilvl="5">
      <w:start w:val="1"/>
      <w:numFmt w:val="lowerRoman"/>
      <w:lvlText w:val="%6)"/>
      <w:lvlJc w:val="left"/>
      <w:pPr>
        <w:tabs>
          <w:tab w:val="num" w:pos="1930"/>
        </w:tabs>
        <w:ind w:left="1930" w:hanging="283"/>
      </w:pPr>
      <w:rPr>
        <w:rFonts w:hint="default"/>
      </w:rPr>
    </w:lvl>
    <w:lvl w:ilvl="6">
      <w:start w:val="1"/>
      <w:numFmt w:val="decimal"/>
      <w:lvlText w:val="%7"/>
      <w:lvlJc w:val="left"/>
      <w:pPr>
        <w:tabs>
          <w:tab w:val="num" w:pos="2214"/>
        </w:tabs>
        <w:ind w:left="2214" w:hanging="283"/>
      </w:pPr>
      <w:rPr>
        <w:rFonts w:hint="default"/>
      </w:rPr>
    </w:lvl>
    <w:lvl w:ilvl="7">
      <w:start w:val="1"/>
      <w:numFmt w:val="lowerLetter"/>
      <w:lvlText w:val="%8"/>
      <w:lvlJc w:val="left"/>
      <w:pPr>
        <w:tabs>
          <w:tab w:val="num" w:pos="2498"/>
        </w:tabs>
        <w:ind w:left="2498" w:hanging="283"/>
      </w:pPr>
      <w:rPr>
        <w:rFonts w:hint="default"/>
      </w:rPr>
    </w:lvl>
    <w:lvl w:ilvl="8">
      <w:start w:val="1"/>
      <w:numFmt w:val="lowerRoman"/>
      <w:lvlText w:val="%9"/>
      <w:lvlJc w:val="left"/>
      <w:pPr>
        <w:tabs>
          <w:tab w:val="num" w:pos="2782"/>
        </w:tabs>
        <w:ind w:left="2782" w:hanging="283"/>
      </w:pPr>
      <w:rPr>
        <w:rFonts w:hint="default"/>
      </w:rPr>
    </w:lvl>
  </w:abstractNum>
  <w:abstractNum w:abstractNumId="2" w15:restartNumberingAfterBreak="0">
    <w:nsid w:val="133B624D"/>
    <w:multiLevelType w:val="multilevel"/>
    <w:tmpl w:val="115C5396"/>
    <w:lvl w:ilvl="0">
      <w:start w:val="1"/>
      <w:numFmt w:val="bullet"/>
      <w:lvlText w:val=""/>
      <w:lvlJc w:val="left"/>
      <w:pPr>
        <w:ind w:left="510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97"/>
        </w:tabs>
        <w:ind w:left="794" w:hanging="283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"/>
      <w:lvlJc w:val="left"/>
      <w:pPr>
        <w:ind w:left="1078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o"/>
      <w:lvlJc w:val="left"/>
      <w:pPr>
        <w:ind w:left="1362" w:hanging="283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"/>
      <w:lvlJc w:val="left"/>
      <w:pPr>
        <w:ind w:left="1646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930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214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49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782" w:hanging="283"/>
      </w:pPr>
      <w:rPr>
        <w:rFonts w:ascii="Symbol" w:hAnsi="Symbol" w:hint="default"/>
        <w:color w:val="auto"/>
      </w:rPr>
    </w:lvl>
  </w:abstractNum>
  <w:abstractNum w:abstractNumId="3" w15:restartNumberingAfterBreak="0">
    <w:nsid w:val="23791E6E"/>
    <w:multiLevelType w:val="multilevel"/>
    <w:tmpl w:val="DA22DB04"/>
    <w:lvl w:ilvl="0">
      <w:start w:val="1"/>
      <w:numFmt w:val="bullet"/>
      <w:pStyle w:val="Merkittyluettelo2"/>
      <w:lvlText w:val=""/>
      <w:lvlJc w:val="left"/>
      <w:pPr>
        <w:tabs>
          <w:tab w:val="num" w:pos="1814"/>
        </w:tabs>
        <w:ind w:left="181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98"/>
        </w:tabs>
        <w:ind w:left="2098" w:hanging="284"/>
      </w:pPr>
      <w:rPr>
        <w:rFonts w:ascii="Courier New" w:hAnsi="Courier New" w:hint="default"/>
      </w:rPr>
    </w:lvl>
    <w:lvl w:ilvl="2">
      <w:start w:val="1"/>
      <w:numFmt w:val="bullet"/>
      <w:lvlText w:val=""/>
      <w:lvlJc w:val="left"/>
      <w:pPr>
        <w:tabs>
          <w:tab w:val="num" w:pos="2381"/>
        </w:tabs>
        <w:ind w:left="2381" w:hanging="283"/>
      </w:pPr>
      <w:rPr>
        <w:rFonts w:ascii="Symbol" w:hAnsi="Symbol" w:hint="default"/>
      </w:rPr>
    </w:lvl>
    <w:lvl w:ilvl="3">
      <w:start w:val="1"/>
      <w:numFmt w:val="bullet"/>
      <w:lvlText w:val="o"/>
      <w:lvlJc w:val="left"/>
      <w:pPr>
        <w:tabs>
          <w:tab w:val="num" w:pos="2665"/>
        </w:tabs>
        <w:ind w:left="2665" w:hanging="284"/>
      </w:pPr>
      <w:rPr>
        <w:rFonts w:ascii="Courier New" w:hAnsi="Courier New" w:hint="default"/>
      </w:rPr>
    </w:lvl>
    <w:lvl w:ilvl="4">
      <w:start w:val="1"/>
      <w:numFmt w:val="bullet"/>
      <w:lvlText w:val=""/>
      <w:lvlJc w:val="left"/>
      <w:pPr>
        <w:tabs>
          <w:tab w:val="num" w:pos="2948"/>
        </w:tabs>
        <w:ind w:left="2948" w:hanging="283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3232"/>
        </w:tabs>
        <w:ind w:left="3232" w:hanging="284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3515"/>
        </w:tabs>
        <w:ind w:left="3515" w:hanging="283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3799"/>
        </w:tabs>
        <w:ind w:left="3799" w:hanging="284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4082"/>
        </w:tabs>
        <w:ind w:left="4082" w:hanging="283"/>
      </w:pPr>
      <w:rPr>
        <w:rFonts w:ascii="Symbol" w:hAnsi="Symbol" w:hint="default"/>
      </w:rPr>
    </w:lvl>
  </w:abstractNum>
  <w:abstractNum w:abstractNumId="4" w15:restartNumberingAfterBreak="0">
    <w:nsid w:val="24EF2002"/>
    <w:multiLevelType w:val="multilevel"/>
    <w:tmpl w:val="115C5396"/>
    <w:lvl w:ilvl="0">
      <w:start w:val="1"/>
      <w:numFmt w:val="bullet"/>
      <w:lvlText w:val=""/>
      <w:lvlJc w:val="left"/>
      <w:pPr>
        <w:ind w:left="510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97"/>
        </w:tabs>
        <w:ind w:left="794" w:hanging="283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"/>
      <w:lvlJc w:val="left"/>
      <w:pPr>
        <w:ind w:left="1078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o"/>
      <w:lvlJc w:val="left"/>
      <w:pPr>
        <w:ind w:left="1362" w:hanging="283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"/>
      <w:lvlJc w:val="left"/>
      <w:pPr>
        <w:ind w:left="1646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930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214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49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782" w:hanging="283"/>
      </w:pPr>
      <w:rPr>
        <w:rFonts w:ascii="Symbol" w:hAnsi="Symbol" w:hint="default"/>
        <w:color w:val="auto"/>
      </w:rPr>
    </w:lvl>
  </w:abstractNum>
  <w:abstractNum w:abstractNumId="5" w15:restartNumberingAfterBreak="0">
    <w:nsid w:val="2602619E"/>
    <w:multiLevelType w:val="hybridMultilevel"/>
    <w:tmpl w:val="AC9C6250"/>
    <w:lvl w:ilvl="0" w:tplc="2C169E54">
      <w:numFmt w:val="bullet"/>
      <w:lvlText w:val="•"/>
      <w:lvlJc w:val="left"/>
      <w:pPr>
        <w:ind w:left="1668" w:hanging="1308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7457A8"/>
    <w:multiLevelType w:val="multilevel"/>
    <w:tmpl w:val="854E758A"/>
    <w:lvl w:ilvl="0">
      <w:start w:val="1"/>
      <w:numFmt w:val="bullet"/>
      <w:pStyle w:val="Merkittyluettelo"/>
      <w:lvlText w:val=""/>
      <w:lvlJc w:val="left"/>
      <w:pPr>
        <w:ind w:left="510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97"/>
        </w:tabs>
        <w:ind w:left="794" w:hanging="283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"/>
      <w:lvlJc w:val="left"/>
      <w:pPr>
        <w:ind w:left="1078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o"/>
      <w:lvlJc w:val="left"/>
      <w:pPr>
        <w:ind w:left="1362" w:hanging="283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"/>
      <w:lvlJc w:val="left"/>
      <w:pPr>
        <w:ind w:left="1646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930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214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49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782" w:hanging="283"/>
      </w:pPr>
      <w:rPr>
        <w:rFonts w:ascii="Symbol" w:hAnsi="Symbol" w:hint="default"/>
        <w:color w:val="auto"/>
      </w:rPr>
    </w:lvl>
  </w:abstractNum>
  <w:abstractNum w:abstractNumId="7" w15:restartNumberingAfterBreak="0">
    <w:nsid w:val="2A8B41D1"/>
    <w:multiLevelType w:val="multilevel"/>
    <w:tmpl w:val="1DEC4906"/>
    <w:lvl w:ilvl="0">
      <w:start w:val="1"/>
      <w:numFmt w:val="decimal"/>
      <w:pStyle w:val="Numeroituluettelo3"/>
      <w:lvlText w:val="%1."/>
      <w:lvlJc w:val="left"/>
      <w:pPr>
        <w:tabs>
          <w:tab w:val="num" w:pos="3119"/>
        </w:tabs>
        <w:ind w:left="3119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402"/>
        </w:tabs>
        <w:ind w:left="3402" w:hanging="283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3686"/>
        </w:tabs>
        <w:ind w:left="3686" w:hanging="284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3969"/>
        </w:tabs>
        <w:ind w:left="3969" w:hanging="283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4253"/>
        </w:tabs>
        <w:ind w:left="4253" w:hanging="284"/>
      </w:pPr>
      <w:rPr>
        <w:rFonts w:hint="default"/>
      </w:rPr>
    </w:lvl>
    <w:lvl w:ilvl="5">
      <w:start w:val="1"/>
      <w:numFmt w:val="lowerRoman"/>
      <w:lvlText w:val="%6)"/>
      <w:lvlJc w:val="left"/>
      <w:pPr>
        <w:tabs>
          <w:tab w:val="num" w:pos="4536"/>
        </w:tabs>
        <w:ind w:left="4536" w:hanging="283"/>
      </w:pPr>
      <w:rPr>
        <w:rFonts w:hint="default"/>
      </w:rPr>
    </w:lvl>
    <w:lvl w:ilvl="6">
      <w:start w:val="1"/>
      <w:numFmt w:val="decimal"/>
      <w:lvlText w:val="%7"/>
      <w:lvlJc w:val="left"/>
      <w:pPr>
        <w:tabs>
          <w:tab w:val="num" w:pos="4820"/>
        </w:tabs>
        <w:ind w:left="4820" w:hanging="284"/>
      </w:pPr>
      <w:rPr>
        <w:rFonts w:hint="default"/>
      </w:rPr>
    </w:lvl>
    <w:lvl w:ilvl="7">
      <w:start w:val="1"/>
      <w:numFmt w:val="lowerLetter"/>
      <w:lvlText w:val="%8"/>
      <w:lvlJc w:val="left"/>
      <w:pPr>
        <w:tabs>
          <w:tab w:val="num" w:pos="5103"/>
        </w:tabs>
        <w:ind w:left="5103" w:hanging="283"/>
      </w:pPr>
      <w:rPr>
        <w:rFonts w:hint="default"/>
      </w:rPr>
    </w:lvl>
    <w:lvl w:ilvl="8">
      <w:start w:val="1"/>
      <w:numFmt w:val="lowerRoman"/>
      <w:lvlText w:val="%9"/>
      <w:lvlJc w:val="lef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8" w15:restartNumberingAfterBreak="0">
    <w:nsid w:val="2F3D6CB0"/>
    <w:multiLevelType w:val="multilevel"/>
    <w:tmpl w:val="115C5396"/>
    <w:lvl w:ilvl="0">
      <w:start w:val="1"/>
      <w:numFmt w:val="bullet"/>
      <w:lvlText w:val=""/>
      <w:lvlJc w:val="left"/>
      <w:pPr>
        <w:ind w:left="510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97"/>
        </w:tabs>
        <w:ind w:left="794" w:hanging="283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"/>
      <w:lvlJc w:val="left"/>
      <w:pPr>
        <w:ind w:left="1078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o"/>
      <w:lvlJc w:val="left"/>
      <w:pPr>
        <w:ind w:left="1362" w:hanging="283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"/>
      <w:lvlJc w:val="left"/>
      <w:pPr>
        <w:ind w:left="1646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930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214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49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782" w:hanging="283"/>
      </w:pPr>
      <w:rPr>
        <w:rFonts w:ascii="Symbol" w:hAnsi="Symbol" w:hint="default"/>
        <w:color w:val="auto"/>
      </w:rPr>
    </w:lvl>
  </w:abstractNum>
  <w:abstractNum w:abstractNumId="9" w15:restartNumberingAfterBreak="0">
    <w:nsid w:val="305D29D3"/>
    <w:multiLevelType w:val="multilevel"/>
    <w:tmpl w:val="15281686"/>
    <w:lvl w:ilvl="0">
      <w:start w:val="1"/>
      <w:numFmt w:val="bullet"/>
      <w:pStyle w:val="Merkittyluettelo3"/>
      <w:lvlText w:val=""/>
      <w:lvlJc w:val="left"/>
      <w:pPr>
        <w:tabs>
          <w:tab w:val="num" w:pos="3119"/>
        </w:tabs>
        <w:ind w:left="3119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2"/>
        </w:tabs>
        <w:ind w:left="3402" w:hanging="283"/>
      </w:pPr>
      <w:rPr>
        <w:rFonts w:ascii="Courier New" w:hAnsi="Courier New" w:hint="default"/>
      </w:rPr>
    </w:lvl>
    <w:lvl w:ilvl="2">
      <w:start w:val="1"/>
      <w:numFmt w:val="bullet"/>
      <w:lvlText w:val=""/>
      <w:lvlJc w:val="left"/>
      <w:pPr>
        <w:tabs>
          <w:tab w:val="num" w:pos="3686"/>
        </w:tabs>
        <w:ind w:left="3686" w:hanging="284"/>
      </w:pPr>
      <w:rPr>
        <w:rFonts w:ascii="Symbol" w:hAnsi="Symbol" w:hint="default"/>
      </w:rPr>
    </w:lvl>
    <w:lvl w:ilvl="3">
      <w:start w:val="1"/>
      <w:numFmt w:val="bullet"/>
      <w:lvlText w:val="o"/>
      <w:lvlJc w:val="left"/>
      <w:pPr>
        <w:tabs>
          <w:tab w:val="num" w:pos="3969"/>
        </w:tabs>
        <w:ind w:left="3969" w:hanging="283"/>
      </w:pPr>
      <w:rPr>
        <w:rFonts w:ascii="Courier New" w:hAnsi="Courier New" w:hint="default"/>
      </w:rPr>
    </w:lvl>
    <w:lvl w:ilvl="4">
      <w:start w:val="1"/>
      <w:numFmt w:val="bullet"/>
      <w:lvlText w:val=""/>
      <w:lvlJc w:val="left"/>
      <w:pPr>
        <w:tabs>
          <w:tab w:val="num" w:pos="4253"/>
        </w:tabs>
        <w:ind w:left="4253" w:hanging="284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536"/>
        </w:tabs>
        <w:ind w:left="4536" w:hanging="283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4820"/>
        </w:tabs>
        <w:ind w:left="4820" w:hanging="284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103"/>
        </w:tabs>
        <w:ind w:left="5103" w:hanging="283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5387"/>
        </w:tabs>
        <w:ind w:left="5387" w:hanging="284"/>
      </w:pPr>
      <w:rPr>
        <w:rFonts w:ascii="Symbol" w:hAnsi="Symbol" w:hint="default"/>
      </w:rPr>
    </w:lvl>
  </w:abstractNum>
  <w:abstractNum w:abstractNumId="10" w15:restartNumberingAfterBreak="0">
    <w:nsid w:val="35565FAE"/>
    <w:multiLevelType w:val="hybridMultilevel"/>
    <w:tmpl w:val="ACD4D440"/>
    <w:lvl w:ilvl="0" w:tplc="040B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756469"/>
    <w:multiLevelType w:val="multilevel"/>
    <w:tmpl w:val="555E6D86"/>
    <w:lvl w:ilvl="0">
      <w:start w:val="1"/>
      <w:numFmt w:val="decimal"/>
      <w:pStyle w:val="Numeroituluettelo"/>
      <w:lvlText w:val="%1."/>
      <w:lvlJc w:val="left"/>
      <w:pPr>
        <w:tabs>
          <w:tab w:val="num" w:pos="510"/>
        </w:tabs>
        <w:ind w:left="51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94"/>
        </w:tabs>
        <w:ind w:left="794" w:hanging="284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077"/>
        </w:tabs>
        <w:ind w:left="1077" w:hanging="283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644"/>
        </w:tabs>
        <w:ind w:left="1644" w:hanging="283"/>
      </w:pPr>
      <w:rPr>
        <w:rFonts w:hint="default"/>
      </w:rPr>
    </w:lvl>
    <w:lvl w:ilvl="5">
      <w:start w:val="1"/>
      <w:numFmt w:val="lowerRoman"/>
      <w:lvlText w:val="%6)"/>
      <w:lvlJc w:val="left"/>
      <w:pPr>
        <w:tabs>
          <w:tab w:val="num" w:pos="1928"/>
        </w:tabs>
        <w:ind w:left="1928" w:hanging="284"/>
      </w:pPr>
      <w:rPr>
        <w:rFonts w:hint="default"/>
      </w:rPr>
    </w:lvl>
    <w:lvl w:ilvl="6">
      <w:start w:val="1"/>
      <w:numFmt w:val="decimal"/>
      <w:lvlText w:val="%7"/>
      <w:lvlJc w:val="left"/>
      <w:pPr>
        <w:tabs>
          <w:tab w:val="num" w:pos="2211"/>
        </w:tabs>
        <w:ind w:left="2211" w:hanging="283"/>
      </w:pPr>
      <w:rPr>
        <w:rFonts w:hint="default"/>
      </w:rPr>
    </w:lvl>
    <w:lvl w:ilvl="7">
      <w:start w:val="1"/>
      <w:numFmt w:val="lowerLetter"/>
      <w:lvlText w:val="%8"/>
      <w:lvlJc w:val="left"/>
      <w:pPr>
        <w:tabs>
          <w:tab w:val="num" w:pos="2495"/>
        </w:tabs>
        <w:ind w:left="2495" w:hanging="284"/>
      </w:pPr>
      <w:rPr>
        <w:rFonts w:hint="default"/>
      </w:rPr>
    </w:lvl>
    <w:lvl w:ilvl="8">
      <w:start w:val="1"/>
      <w:numFmt w:val="lowerRoman"/>
      <w:lvlText w:val="%9"/>
      <w:lvlJc w:val="left"/>
      <w:pPr>
        <w:tabs>
          <w:tab w:val="num" w:pos="2778"/>
        </w:tabs>
        <w:ind w:left="2778" w:hanging="283"/>
      </w:pPr>
      <w:rPr>
        <w:rFonts w:hint="default"/>
      </w:rPr>
    </w:lvl>
  </w:abstractNum>
  <w:abstractNum w:abstractNumId="12" w15:restartNumberingAfterBreak="0">
    <w:nsid w:val="4B5828D1"/>
    <w:multiLevelType w:val="multilevel"/>
    <w:tmpl w:val="115C5396"/>
    <w:lvl w:ilvl="0">
      <w:start w:val="1"/>
      <w:numFmt w:val="bullet"/>
      <w:lvlText w:val=""/>
      <w:lvlJc w:val="left"/>
      <w:pPr>
        <w:ind w:left="510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97"/>
        </w:tabs>
        <w:ind w:left="794" w:hanging="283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"/>
      <w:lvlJc w:val="left"/>
      <w:pPr>
        <w:ind w:left="1078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o"/>
      <w:lvlJc w:val="left"/>
      <w:pPr>
        <w:ind w:left="1362" w:hanging="283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"/>
      <w:lvlJc w:val="left"/>
      <w:pPr>
        <w:ind w:left="1646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930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214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49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782" w:hanging="283"/>
      </w:pPr>
      <w:rPr>
        <w:rFonts w:ascii="Symbol" w:hAnsi="Symbol" w:hint="default"/>
        <w:color w:val="auto"/>
      </w:rPr>
    </w:lvl>
  </w:abstractNum>
  <w:abstractNum w:abstractNumId="13" w15:restartNumberingAfterBreak="0">
    <w:nsid w:val="52A83689"/>
    <w:multiLevelType w:val="multilevel"/>
    <w:tmpl w:val="D1EAB50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1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681"/>
        </w:tabs>
        <w:ind w:left="681" w:hanging="284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965"/>
        </w:tabs>
        <w:ind w:left="965" w:hanging="285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249"/>
        </w:tabs>
        <w:ind w:left="1249" w:hanging="285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533"/>
        </w:tabs>
        <w:ind w:left="1533" w:hanging="286"/>
      </w:pPr>
      <w:rPr>
        <w:rFonts w:hint="default"/>
      </w:rPr>
    </w:lvl>
    <w:lvl w:ilvl="5">
      <w:start w:val="1"/>
      <w:numFmt w:val="lowerRoman"/>
      <w:lvlText w:val="%6)"/>
      <w:lvlJc w:val="left"/>
      <w:pPr>
        <w:tabs>
          <w:tab w:val="num" w:pos="1817"/>
        </w:tabs>
        <w:ind w:left="1817" w:hanging="286"/>
      </w:pPr>
      <w:rPr>
        <w:rFonts w:hint="default"/>
      </w:rPr>
    </w:lvl>
    <w:lvl w:ilvl="6">
      <w:start w:val="1"/>
      <w:numFmt w:val="decimal"/>
      <w:lvlText w:val="%7"/>
      <w:lvlJc w:val="left"/>
      <w:pPr>
        <w:tabs>
          <w:tab w:val="num" w:pos="2098"/>
        </w:tabs>
        <w:ind w:left="2098" w:hanging="284"/>
      </w:pPr>
      <w:rPr>
        <w:rFonts w:hint="default"/>
      </w:rPr>
    </w:lvl>
    <w:lvl w:ilvl="7">
      <w:start w:val="1"/>
      <w:numFmt w:val="lowerLetter"/>
      <w:lvlText w:val="%8"/>
      <w:lvlJc w:val="left"/>
      <w:pPr>
        <w:tabs>
          <w:tab w:val="num" w:pos="2381"/>
        </w:tabs>
        <w:ind w:left="2381" w:hanging="283"/>
      </w:pPr>
      <w:rPr>
        <w:rFonts w:hint="default"/>
      </w:rPr>
    </w:lvl>
    <w:lvl w:ilvl="8">
      <w:start w:val="1"/>
      <w:numFmt w:val="lowerRoman"/>
      <w:lvlText w:val="%9"/>
      <w:lvlJc w:val="left"/>
      <w:pPr>
        <w:tabs>
          <w:tab w:val="num" w:pos="2665"/>
        </w:tabs>
        <w:ind w:left="2665" w:hanging="284"/>
      </w:pPr>
      <w:rPr>
        <w:rFonts w:hint="default"/>
      </w:rPr>
    </w:lvl>
  </w:abstractNum>
  <w:abstractNum w:abstractNumId="14" w15:restartNumberingAfterBreak="0">
    <w:nsid w:val="568D2CE8"/>
    <w:multiLevelType w:val="multilevel"/>
    <w:tmpl w:val="115C5396"/>
    <w:lvl w:ilvl="0">
      <w:start w:val="1"/>
      <w:numFmt w:val="bullet"/>
      <w:lvlText w:val=""/>
      <w:lvlJc w:val="left"/>
      <w:pPr>
        <w:ind w:left="510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97"/>
        </w:tabs>
        <w:ind w:left="794" w:hanging="283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"/>
      <w:lvlJc w:val="left"/>
      <w:pPr>
        <w:ind w:left="1078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o"/>
      <w:lvlJc w:val="left"/>
      <w:pPr>
        <w:ind w:left="1362" w:hanging="283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"/>
      <w:lvlJc w:val="left"/>
      <w:pPr>
        <w:ind w:left="1646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930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214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49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782" w:hanging="283"/>
      </w:pPr>
      <w:rPr>
        <w:rFonts w:ascii="Symbol" w:hAnsi="Symbol" w:hint="default"/>
        <w:color w:val="auto"/>
      </w:rPr>
    </w:lvl>
  </w:abstractNum>
  <w:abstractNum w:abstractNumId="15" w15:restartNumberingAfterBreak="0">
    <w:nsid w:val="59DA46EF"/>
    <w:multiLevelType w:val="multilevel"/>
    <w:tmpl w:val="040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5E180E62"/>
    <w:multiLevelType w:val="multilevel"/>
    <w:tmpl w:val="8F38F29A"/>
    <w:lvl w:ilvl="0">
      <w:start w:val="1"/>
      <w:numFmt w:val="decimal"/>
      <w:pStyle w:val="Numeroituluettelo2"/>
      <w:lvlText w:val="%1."/>
      <w:lvlJc w:val="left"/>
      <w:pPr>
        <w:tabs>
          <w:tab w:val="num" w:pos="1814"/>
        </w:tabs>
        <w:ind w:left="1814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098"/>
        </w:tabs>
        <w:ind w:left="2098" w:hanging="284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381"/>
        </w:tabs>
        <w:ind w:left="2381" w:hanging="283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665"/>
        </w:tabs>
        <w:ind w:left="2665" w:hanging="284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2948"/>
        </w:tabs>
        <w:ind w:left="2948" w:hanging="283"/>
      </w:pPr>
      <w:rPr>
        <w:rFonts w:hint="default"/>
      </w:rPr>
    </w:lvl>
    <w:lvl w:ilvl="5">
      <w:start w:val="1"/>
      <w:numFmt w:val="lowerRoman"/>
      <w:lvlText w:val="%6)"/>
      <w:lvlJc w:val="left"/>
      <w:pPr>
        <w:tabs>
          <w:tab w:val="num" w:pos="3232"/>
        </w:tabs>
        <w:ind w:left="3232" w:hanging="284"/>
      </w:pPr>
      <w:rPr>
        <w:rFonts w:hint="default"/>
      </w:rPr>
    </w:lvl>
    <w:lvl w:ilvl="6">
      <w:start w:val="1"/>
      <w:numFmt w:val="decimal"/>
      <w:lvlText w:val="%7"/>
      <w:lvlJc w:val="left"/>
      <w:pPr>
        <w:tabs>
          <w:tab w:val="num" w:pos="3515"/>
        </w:tabs>
        <w:ind w:left="3515" w:hanging="283"/>
      </w:pPr>
      <w:rPr>
        <w:rFonts w:hint="default"/>
      </w:rPr>
    </w:lvl>
    <w:lvl w:ilvl="7">
      <w:start w:val="1"/>
      <w:numFmt w:val="lowerLetter"/>
      <w:lvlText w:val="%8"/>
      <w:lvlJc w:val="left"/>
      <w:pPr>
        <w:tabs>
          <w:tab w:val="num" w:pos="3799"/>
        </w:tabs>
        <w:ind w:left="3799" w:hanging="284"/>
      </w:pPr>
      <w:rPr>
        <w:rFonts w:hint="default"/>
      </w:rPr>
    </w:lvl>
    <w:lvl w:ilvl="8">
      <w:start w:val="1"/>
      <w:numFmt w:val="lowerRoman"/>
      <w:lvlText w:val="%9"/>
      <w:lvlJc w:val="left"/>
      <w:pPr>
        <w:tabs>
          <w:tab w:val="num" w:pos="4082"/>
        </w:tabs>
        <w:ind w:left="4082" w:hanging="283"/>
      </w:pPr>
      <w:rPr>
        <w:rFonts w:hint="default"/>
      </w:rPr>
    </w:lvl>
  </w:abstractNum>
  <w:abstractNum w:abstractNumId="17" w15:restartNumberingAfterBreak="0">
    <w:nsid w:val="61A013E6"/>
    <w:multiLevelType w:val="multilevel"/>
    <w:tmpl w:val="15281686"/>
    <w:lvl w:ilvl="0">
      <w:start w:val="1"/>
      <w:numFmt w:val="bullet"/>
      <w:lvlText w:val=""/>
      <w:lvlJc w:val="left"/>
      <w:pPr>
        <w:tabs>
          <w:tab w:val="num" w:pos="3119"/>
        </w:tabs>
        <w:ind w:left="3119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402"/>
        </w:tabs>
        <w:ind w:left="3402" w:hanging="283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3686"/>
        </w:tabs>
        <w:ind w:left="3686" w:hanging="284"/>
      </w:pPr>
      <w:rPr>
        <w:rFonts w:ascii="Symbol" w:hAnsi="Symbol" w:hint="default"/>
        <w:color w:val="auto"/>
      </w:rPr>
    </w:lvl>
    <w:lvl w:ilvl="3">
      <w:start w:val="1"/>
      <w:numFmt w:val="bullet"/>
      <w:lvlText w:val="o"/>
      <w:lvlJc w:val="left"/>
      <w:pPr>
        <w:tabs>
          <w:tab w:val="num" w:pos="3969"/>
        </w:tabs>
        <w:ind w:left="3969" w:hanging="283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4253"/>
        </w:tabs>
        <w:ind w:left="4253" w:hanging="284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tabs>
          <w:tab w:val="num" w:pos="4536"/>
        </w:tabs>
        <w:ind w:left="4536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tabs>
          <w:tab w:val="num" w:pos="4820"/>
        </w:tabs>
        <w:ind w:left="4820" w:hanging="284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tabs>
          <w:tab w:val="num" w:pos="5103"/>
        </w:tabs>
        <w:ind w:left="5103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tabs>
          <w:tab w:val="num" w:pos="5387"/>
        </w:tabs>
        <w:ind w:left="5387" w:hanging="284"/>
      </w:pPr>
      <w:rPr>
        <w:rFonts w:ascii="Symbol" w:hAnsi="Symbol" w:hint="default"/>
        <w:color w:val="auto"/>
      </w:rPr>
    </w:lvl>
  </w:abstractNum>
  <w:abstractNum w:abstractNumId="18" w15:restartNumberingAfterBreak="0">
    <w:nsid w:val="73304ACD"/>
    <w:multiLevelType w:val="multilevel"/>
    <w:tmpl w:val="040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7FFA5E81"/>
    <w:multiLevelType w:val="multilevel"/>
    <w:tmpl w:val="040B0025"/>
    <w:lvl w:ilvl="0">
      <w:start w:val="1"/>
      <w:numFmt w:val="decimal"/>
      <w:pStyle w:val="Otsikko1"/>
      <w:lvlText w:val="%1"/>
      <w:lvlJc w:val="left"/>
      <w:pPr>
        <w:ind w:left="432" w:hanging="432"/>
      </w:pPr>
    </w:lvl>
    <w:lvl w:ilvl="1">
      <w:start w:val="1"/>
      <w:numFmt w:val="decimal"/>
      <w:pStyle w:val="Otsikko2"/>
      <w:lvlText w:val="%1.%2"/>
      <w:lvlJc w:val="left"/>
      <w:pPr>
        <w:ind w:left="576" w:hanging="576"/>
      </w:pPr>
    </w:lvl>
    <w:lvl w:ilvl="2">
      <w:start w:val="1"/>
      <w:numFmt w:val="decimal"/>
      <w:pStyle w:val="Otsikko3"/>
      <w:lvlText w:val="%1.%2.%3"/>
      <w:lvlJc w:val="left"/>
      <w:pPr>
        <w:ind w:left="720" w:hanging="720"/>
      </w:pPr>
    </w:lvl>
    <w:lvl w:ilvl="3">
      <w:start w:val="1"/>
      <w:numFmt w:val="decimal"/>
      <w:pStyle w:val="Otsikko4"/>
      <w:lvlText w:val="%1.%2.%3.%4"/>
      <w:lvlJc w:val="left"/>
      <w:pPr>
        <w:ind w:left="864" w:hanging="864"/>
      </w:pPr>
    </w:lvl>
    <w:lvl w:ilvl="4">
      <w:start w:val="1"/>
      <w:numFmt w:val="decimal"/>
      <w:pStyle w:val="Otsikko5"/>
      <w:lvlText w:val="%1.%2.%3.%4.%5"/>
      <w:lvlJc w:val="left"/>
      <w:pPr>
        <w:ind w:left="1008" w:hanging="1008"/>
      </w:pPr>
    </w:lvl>
    <w:lvl w:ilvl="5">
      <w:start w:val="1"/>
      <w:numFmt w:val="decimal"/>
      <w:pStyle w:val="Otsikko6"/>
      <w:lvlText w:val="%1.%2.%3.%4.%5.%6"/>
      <w:lvlJc w:val="left"/>
      <w:pPr>
        <w:ind w:left="1152" w:hanging="1152"/>
      </w:pPr>
    </w:lvl>
    <w:lvl w:ilvl="6">
      <w:start w:val="1"/>
      <w:numFmt w:val="decimal"/>
      <w:pStyle w:val="Otsikk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Otsikk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Otsikko9"/>
      <w:lvlText w:val="%1.%2.%3.%4.%5.%6.%7.%8.%9"/>
      <w:lvlJc w:val="left"/>
      <w:pPr>
        <w:ind w:left="1584" w:hanging="1584"/>
      </w:pPr>
    </w:lvl>
  </w:abstractNum>
  <w:num w:numId="1" w16cid:durableId="22949410">
    <w:abstractNumId w:val="19"/>
  </w:num>
  <w:num w:numId="2" w16cid:durableId="2139757776">
    <w:abstractNumId w:val="2"/>
  </w:num>
  <w:num w:numId="3" w16cid:durableId="1808935872">
    <w:abstractNumId w:val="9"/>
  </w:num>
  <w:num w:numId="4" w16cid:durableId="35475301">
    <w:abstractNumId w:val="9"/>
  </w:num>
  <w:num w:numId="5" w16cid:durableId="122803350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92747264">
    <w:abstractNumId w:val="3"/>
  </w:num>
  <w:num w:numId="7" w16cid:durableId="1231035563">
    <w:abstractNumId w:val="0"/>
  </w:num>
  <w:num w:numId="8" w16cid:durableId="388455429">
    <w:abstractNumId w:val="18"/>
  </w:num>
  <w:num w:numId="9" w16cid:durableId="239029193">
    <w:abstractNumId w:val="7"/>
  </w:num>
  <w:num w:numId="10" w16cid:durableId="7049822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34549107">
    <w:abstractNumId w:val="11"/>
  </w:num>
  <w:num w:numId="12" w16cid:durableId="180408288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00998034">
    <w:abstractNumId w:val="16"/>
  </w:num>
  <w:num w:numId="14" w16cid:durableId="1537036512">
    <w:abstractNumId w:val="15"/>
  </w:num>
  <w:num w:numId="15" w16cid:durableId="1266186015">
    <w:abstractNumId w:val="6"/>
  </w:num>
  <w:num w:numId="16" w16cid:durableId="759104543">
    <w:abstractNumId w:val="6"/>
    <w:lvlOverride w:ilvl="0">
      <w:lvl w:ilvl="0">
        <w:start w:val="1"/>
        <w:numFmt w:val="bullet"/>
        <w:pStyle w:val="Merkittyluettelo"/>
        <w:lvlText w:val=""/>
        <w:lvlJc w:val="left"/>
        <w:pPr>
          <w:ind w:left="510" w:hanging="283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lvlText w:val="o"/>
        <w:lvlJc w:val="left"/>
        <w:pPr>
          <w:tabs>
            <w:tab w:val="num" w:pos="397"/>
          </w:tabs>
          <w:ind w:left="794" w:hanging="283"/>
        </w:pPr>
        <w:rPr>
          <w:rFonts w:ascii="Courier New" w:hAnsi="Courier New" w:hint="default"/>
          <w:color w:val="auto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1078" w:hanging="283"/>
        </w:pPr>
        <w:rPr>
          <w:rFonts w:ascii="Symbol" w:hAnsi="Symbol" w:hint="default"/>
          <w:color w:val="auto"/>
        </w:rPr>
      </w:lvl>
    </w:lvlOverride>
    <w:lvlOverride w:ilvl="3">
      <w:lvl w:ilvl="3">
        <w:start w:val="1"/>
        <w:numFmt w:val="bullet"/>
        <w:lvlText w:val="o"/>
        <w:lvlJc w:val="left"/>
        <w:pPr>
          <w:ind w:left="1362" w:hanging="283"/>
        </w:pPr>
        <w:rPr>
          <w:rFonts w:ascii="Courier New" w:hAnsi="Courier New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646" w:hanging="283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bullet"/>
        <w:lvlText w:val=""/>
        <w:lvlJc w:val="left"/>
        <w:pPr>
          <w:ind w:left="1930" w:hanging="283"/>
        </w:pPr>
        <w:rPr>
          <w:rFonts w:ascii="Symbol" w:hAnsi="Symbol" w:hint="default"/>
          <w:color w:val="auto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214" w:hanging="283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498" w:hanging="283"/>
        </w:pPr>
        <w:rPr>
          <w:rFonts w:ascii="Symbol" w:hAnsi="Symbol" w:hint="default"/>
          <w:color w:val="auto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2782" w:hanging="283"/>
        </w:pPr>
        <w:rPr>
          <w:rFonts w:ascii="Symbol" w:hAnsi="Symbol" w:hint="default"/>
          <w:color w:val="auto"/>
        </w:rPr>
      </w:lvl>
    </w:lvlOverride>
  </w:num>
  <w:num w:numId="17" w16cid:durableId="1680504717">
    <w:abstractNumId w:val="8"/>
  </w:num>
  <w:num w:numId="18" w16cid:durableId="1122646605">
    <w:abstractNumId w:val="17"/>
  </w:num>
  <w:num w:numId="19" w16cid:durableId="384719429">
    <w:abstractNumId w:val="14"/>
  </w:num>
  <w:num w:numId="20" w16cid:durableId="1367633935">
    <w:abstractNumId w:val="12"/>
  </w:num>
  <w:num w:numId="21" w16cid:durableId="2033912857">
    <w:abstractNumId w:val="13"/>
  </w:num>
  <w:num w:numId="22" w16cid:durableId="1987005245">
    <w:abstractNumId w:val="5"/>
  </w:num>
  <w:num w:numId="23" w16cid:durableId="419179265">
    <w:abstractNumId w:val="1"/>
  </w:num>
  <w:num w:numId="24" w16cid:durableId="1093211497">
    <w:abstractNumId w:val="4"/>
  </w:num>
  <w:num w:numId="25" w16cid:durableId="951203093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fi-FI" w:vendorID="666" w:dllVersion="513" w:checkStyle="1"/>
  <w:activeWritingStyle w:appName="MSWord" w:lang="fi-FI" w:vendorID="22" w:dllVersion="513" w:checkStyle="1"/>
  <w:proofState w:spelling="clean" w:grammar="clean"/>
  <w:attachedTemplate r:id="rId1"/>
  <w:stylePaneFormatFilter w:val="F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1"/>
  <w:defaultTabStop w:val="1304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1E0"/>
    <w:rsid w:val="00006BD8"/>
    <w:rsid w:val="00030AD9"/>
    <w:rsid w:val="0003763E"/>
    <w:rsid w:val="00053E4F"/>
    <w:rsid w:val="00080B13"/>
    <w:rsid w:val="000A5DA2"/>
    <w:rsid w:val="000B4F7D"/>
    <w:rsid w:val="000B7CC3"/>
    <w:rsid w:val="000D4DEB"/>
    <w:rsid w:val="000D55FE"/>
    <w:rsid w:val="000E401D"/>
    <w:rsid w:val="000F30B3"/>
    <w:rsid w:val="000F7661"/>
    <w:rsid w:val="00102E97"/>
    <w:rsid w:val="0010568D"/>
    <w:rsid w:val="00112E79"/>
    <w:rsid w:val="00116FB0"/>
    <w:rsid w:val="00123AEB"/>
    <w:rsid w:val="00142988"/>
    <w:rsid w:val="001433E7"/>
    <w:rsid w:val="001464F8"/>
    <w:rsid w:val="00161DD4"/>
    <w:rsid w:val="0017380B"/>
    <w:rsid w:val="00183066"/>
    <w:rsid w:val="001836EC"/>
    <w:rsid w:val="001B12A6"/>
    <w:rsid w:val="001B32E6"/>
    <w:rsid w:val="001D2089"/>
    <w:rsid w:val="001E2CB1"/>
    <w:rsid w:val="001F5EDA"/>
    <w:rsid w:val="00220591"/>
    <w:rsid w:val="002256DE"/>
    <w:rsid w:val="00232D19"/>
    <w:rsid w:val="00267C12"/>
    <w:rsid w:val="00272596"/>
    <w:rsid w:val="00275BAE"/>
    <w:rsid w:val="00293FDB"/>
    <w:rsid w:val="002B59C4"/>
    <w:rsid w:val="002C7BD2"/>
    <w:rsid w:val="002D63DD"/>
    <w:rsid w:val="002E531D"/>
    <w:rsid w:val="002E7DBC"/>
    <w:rsid w:val="002F04A0"/>
    <w:rsid w:val="002F26F8"/>
    <w:rsid w:val="002F5AE3"/>
    <w:rsid w:val="002F5B9C"/>
    <w:rsid w:val="00316BE1"/>
    <w:rsid w:val="00320465"/>
    <w:rsid w:val="00340ED4"/>
    <w:rsid w:val="00343568"/>
    <w:rsid w:val="00353382"/>
    <w:rsid w:val="00375E63"/>
    <w:rsid w:val="00384693"/>
    <w:rsid w:val="003A584E"/>
    <w:rsid w:val="003E55E0"/>
    <w:rsid w:val="004160DC"/>
    <w:rsid w:val="004162EE"/>
    <w:rsid w:val="00437121"/>
    <w:rsid w:val="0045612B"/>
    <w:rsid w:val="004837E4"/>
    <w:rsid w:val="0048519D"/>
    <w:rsid w:val="004903F0"/>
    <w:rsid w:val="00492C1D"/>
    <w:rsid w:val="004A3766"/>
    <w:rsid w:val="004A6E05"/>
    <w:rsid w:val="004B43FC"/>
    <w:rsid w:val="004C13CA"/>
    <w:rsid w:val="004C3A5A"/>
    <w:rsid w:val="004C435A"/>
    <w:rsid w:val="004C5D3C"/>
    <w:rsid w:val="004E36C7"/>
    <w:rsid w:val="004E545A"/>
    <w:rsid w:val="00503BEF"/>
    <w:rsid w:val="00511DD7"/>
    <w:rsid w:val="00511ECF"/>
    <w:rsid w:val="00515A86"/>
    <w:rsid w:val="00526195"/>
    <w:rsid w:val="005349A9"/>
    <w:rsid w:val="005537F0"/>
    <w:rsid w:val="00556993"/>
    <w:rsid w:val="005878A2"/>
    <w:rsid w:val="00595200"/>
    <w:rsid w:val="005B14E7"/>
    <w:rsid w:val="005B5D07"/>
    <w:rsid w:val="005D7A9D"/>
    <w:rsid w:val="005E2C6B"/>
    <w:rsid w:val="005E4004"/>
    <w:rsid w:val="005F288C"/>
    <w:rsid w:val="005F5BC8"/>
    <w:rsid w:val="0062408B"/>
    <w:rsid w:val="00624F57"/>
    <w:rsid w:val="0062661C"/>
    <w:rsid w:val="00663BE7"/>
    <w:rsid w:val="00672592"/>
    <w:rsid w:val="006812D8"/>
    <w:rsid w:val="00681BA5"/>
    <w:rsid w:val="00681FC3"/>
    <w:rsid w:val="006A2448"/>
    <w:rsid w:val="006A2C2C"/>
    <w:rsid w:val="006A3D93"/>
    <w:rsid w:val="006D6DBA"/>
    <w:rsid w:val="006E7077"/>
    <w:rsid w:val="0070682F"/>
    <w:rsid w:val="007109DF"/>
    <w:rsid w:val="00713045"/>
    <w:rsid w:val="00714D98"/>
    <w:rsid w:val="00723598"/>
    <w:rsid w:val="00725AE2"/>
    <w:rsid w:val="00750C88"/>
    <w:rsid w:val="00757609"/>
    <w:rsid w:val="007663EB"/>
    <w:rsid w:val="00790860"/>
    <w:rsid w:val="007C7722"/>
    <w:rsid w:val="007E3A61"/>
    <w:rsid w:val="007E6472"/>
    <w:rsid w:val="007F55DF"/>
    <w:rsid w:val="00812F7C"/>
    <w:rsid w:val="00816C86"/>
    <w:rsid w:val="00837A7F"/>
    <w:rsid w:val="0084077F"/>
    <w:rsid w:val="00855712"/>
    <w:rsid w:val="008706E9"/>
    <w:rsid w:val="0088189D"/>
    <w:rsid w:val="00885BAE"/>
    <w:rsid w:val="008861EB"/>
    <w:rsid w:val="008C2A8B"/>
    <w:rsid w:val="008D3552"/>
    <w:rsid w:val="009036D7"/>
    <w:rsid w:val="00906C4E"/>
    <w:rsid w:val="00925B08"/>
    <w:rsid w:val="00941FC8"/>
    <w:rsid w:val="00950C4B"/>
    <w:rsid w:val="00952D0E"/>
    <w:rsid w:val="009631D9"/>
    <w:rsid w:val="00963ECB"/>
    <w:rsid w:val="009702FF"/>
    <w:rsid w:val="00974BB5"/>
    <w:rsid w:val="00986356"/>
    <w:rsid w:val="009A7BD0"/>
    <w:rsid w:val="009C4493"/>
    <w:rsid w:val="009C60C2"/>
    <w:rsid w:val="009D1B8D"/>
    <w:rsid w:val="009D21B2"/>
    <w:rsid w:val="009F23A1"/>
    <w:rsid w:val="009F687F"/>
    <w:rsid w:val="00A01DED"/>
    <w:rsid w:val="00A22004"/>
    <w:rsid w:val="00A249D4"/>
    <w:rsid w:val="00A26879"/>
    <w:rsid w:val="00A561E0"/>
    <w:rsid w:val="00A751B5"/>
    <w:rsid w:val="00A8416D"/>
    <w:rsid w:val="00A90379"/>
    <w:rsid w:val="00A92FD8"/>
    <w:rsid w:val="00AB15E4"/>
    <w:rsid w:val="00AB65E9"/>
    <w:rsid w:val="00AC6F37"/>
    <w:rsid w:val="00AD012D"/>
    <w:rsid w:val="00AF2308"/>
    <w:rsid w:val="00AF4DF9"/>
    <w:rsid w:val="00B06CDC"/>
    <w:rsid w:val="00B1748F"/>
    <w:rsid w:val="00B23990"/>
    <w:rsid w:val="00B37E93"/>
    <w:rsid w:val="00B94FE9"/>
    <w:rsid w:val="00BB6C12"/>
    <w:rsid w:val="00BB739B"/>
    <w:rsid w:val="00BC7C0C"/>
    <w:rsid w:val="00BF2815"/>
    <w:rsid w:val="00BF7819"/>
    <w:rsid w:val="00C01789"/>
    <w:rsid w:val="00C10A80"/>
    <w:rsid w:val="00C13C5A"/>
    <w:rsid w:val="00C1589C"/>
    <w:rsid w:val="00C22D2C"/>
    <w:rsid w:val="00C2459D"/>
    <w:rsid w:val="00C26812"/>
    <w:rsid w:val="00C27073"/>
    <w:rsid w:val="00C35B75"/>
    <w:rsid w:val="00C41716"/>
    <w:rsid w:val="00C5073E"/>
    <w:rsid w:val="00C8114D"/>
    <w:rsid w:val="00C832D0"/>
    <w:rsid w:val="00CA2DE4"/>
    <w:rsid w:val="00CB3386"/>
    <w:rsid w:val="00CB6139"/>
    <w:rsid w:val="00CC02D0"/>
    <w:rsid w:val="00CC6D75"/>
    <w:rsid w:val="00CD2664"/>
    <w:rsid w:val="00CE20C0"/>
    <w:rsid w:val="00CE6FC6"/>
    <w:rsid w:val="00CF69EA"/>
    <w:rsid w:val="00D17BB7"/>
    <w:rsid w:val="00D425E0"/>
    <w:rsid w:val="00D46A88"/>
    <w:rsid w:val="00D516A6"/>
    <w:rsid w:val="00D54B0D"/>
    <w:rsid w:val="00D75EAE"/>
    <w:rsid w:val="00D81715"/>
    <w:rsid w:val="00D84C14"/>
    <w:rsid w:val="00D97A02"/>
    <w:rsid w:val="00DA0CCC"/>
    <w:rsid w:val="00DC6C43"/>
    <w:rsid w:val="00DD46F0"/>
    <w:rsid w:val="00DF38DA"/>
    <w:rsid w:val="00E05B7F"/>
    <w:rsid w:val="00E06328"/>
    <w:rsid w:val="00E26FF2"/>
    <w:rsid w:val="00E4155C"/>
    <w:rsid w:val="00E46954"/>
    <w:rsid w:val="00E66BE0"/>
    <w:rsid w:val="00E87E79"/>
    <w:rsid w:val="00E930F3"/>
    <w:rsid w:val="00EA18AE"/>
    <w:rsid w:val="00EB5A46"/>
    <w:rsid w:val="00ED688B"/>
    <w:rsid w:val="00ED7698"/>
    <w:rsid w:val="00EE5C4B"/>
    <w:rsid w:val="00EF1424"/>
    <w:rsid w:val="00F03B19"/>
    <w:rsid w:val="00F0656A"/>
    <w:rsid w:val="00F13568"/>
    <w:rsid w:val="00F211E7"/>
    <w:rsid w:val="00F21377"/>
    <w:rsid w:val="00F4194E"/>
    <w:rsid w:val="00F5550E"/>
    <w:rsid w:val="00F857A4"/>
    <w:rsid w:val="00FA67AB"/>
    <w:rsid w:val="00FE2FA8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376FD9"/>
  <w15:docId w15:val="{70DCA893-7BF1-48DE-A4AB-0A85ADD76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="Times New Roman"/>
        <w:sz w:val="22"/>
        <w:szCs w:val="22"/>
        <w:lang w:val="fi-FI" w:eastAsia="fi-F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13" w:unhideWhenUsed="1"/>
    <w:lsdException w:name="List" w:semiHidden="1"/>
    <w:lsdException w:name="List Bullet" w:uiPriority="19"/>
    <w:lsdException w:name="List Number" w:uiPriority="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3"/>
    <w:lsdException w:name="List Bullet 3" w:uiPriority="4"/>
    <w:lsdException w:name="List Bullet 4" w:semiHidden="1" w:unhideWhenUsed="1"/>
    <w:lsdException w:name="List Bullet 5" w:semiHidden="1" w:unhideWhenUsed="1"/>
    <w:lsdException w:name="List Number 2" w:uiPriority="3"/>
    <w:lsdException w:name="List Number 3" w:uiPriority="4"/>
    <w:lsdException w:name="List Number 4" w:semiHidden="1" w:unhideWhenUsed="1"/>
    <w:lsdException w:name="List Number 5" w:semiHidden="1" w:unhideWhenUsed="1"/>
    <w:lsdException w:name="Title" w:uiPriority="4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uiPriority="2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nhideWhenUsed="1"/>
    <w:lsdException w:name="Strong" w:semiHidden="1" w:qFormat="1"/>
    <w:lsdException w:name="Emphasis" w:semiHidden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nhideWhenUsed="1"/>
    <w:lsdException w:name="No List" w:semiHidden="1" w:uiPriority="0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iPriority="0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semiHidden="1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B23990"/>
    <w:pPr>
      <w:spacing w:after="200"/>
    </w:pPr>
  </w:style>
  <w:style w:type="paragraph" w:styleId="Otsikko1">
    <w:name w:val="heading 1"/>
    <w:basedOn w:val="Normaali"/>
    <w:next w:val="Normaali"/>
    <w:uiPriority w:val="5"/>
    <w:qFormat/>
    <w:rsid w:val="006812D8"/>
    <w:pPr>
      <w:numPr>
        <w:numId w:val="1"/>
      </w:numPr>
      <w:suppressAutoHyphens/>
      <w:spacing w:line="276" w:lineRule="auto"/>
      <w:outlineLvl w:val="0"/>
    </w:pPr>
    <w:rPr>
      <w:rFonts w:asciiTheme="majorHAnsi" w:hAnsiTheme="majorHAnsi"/>
      <w:b/>
      <w:color w:val="394B85"/>
      <w:sz w:val="26"/>
    </w:rPr>
  </w:style>
  <w:style w:type="paragraph" w:styleId="Otsikko2">
    <w:name w:val="heading 2"/>
    <w:basedOn w:val="Normaali"/>
    <w:next w:val="Normaali"/>
    <w:uiPriority w:val="6"/>
    <w:qFormat/>
    <w:rsid w:val="00C2459D"/>
    <w:pPr>
      <w:keepNext/>
      <w:numPr>
        <w:ilvl w:val="1"/>
        <w:numId w:val="1"/>
      </w:numPr>
      <w:outlineLvl w:val="1"/>
    </w:pPr>
    <w:rPr>
      <w:b/>
      <w:color w:val="394B85"/>
      <w:sz w:val="24"/>
    </w:rPr>
  </w:style>
  <w:style w:type="paragraph" w:styleId="Otsikko3">
    <w:name w:val="heading 3"/>
    <w:basedOn w:val="Normaali"/>
    <w:next w:val="Normaali"/>
    <w:uiPriority w:val="7"/>
    <w:qFormat/>
    <w:rsid w:val="00C2459D"/>
    <w:pPr>
      <w:keepNext/>
      <w:numPr>
        <w:ilvl w:val="2"/>
        <w:numId w:val="1"/>
      </w:numPr>
      <w:outlineLvl w:val="2"/>
    </w:pPr>
    <w:rPr>
      <w:b/>
      <w:bCs/>
      <w:color w:val="394B85" w:themeColor="text2"/>
    </w:rPr>
  </w:style>
  <w:style w:type="paragraph" w:styleId="Otsikko4">
    <w:name w:val="heading 4"/>
    <w:basedOn w:val="Normaali"/>
    <w:next w:val="Normaali"/>
    <w:uiPriority w:val="8"/>
    <w:unhideWhenUsed/>
    <w:rsid w:val="00C2459D"/>
    <w:pPr>
      <w:keepNext/>
      <w:numPr>
        <w:ilvl w:val="3"/>
        <w:numId w:val="1"/>
      </w:numPr>
      <w:spacing w:before="60" w:after="0"/>
      <w:outlineLvl w:val="3"/>
    </w:pPr>
    <w:rPr>
      <w:color w:val="394B85" w:themeColor="text2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C5073E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A3863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C5073E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C2542" w:themeColor="accent1" w:themeShade="7F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C5073E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C2542" w:themeColor="accent1" w:themeShade="7F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C5073E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C5073E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Otsikko">
    <w:name w:val="Title"/>
    <w:basedOn w:val="Normaali"/>
    <w:next w:val="Vakiosisennys"/>
    <w:link w:val="OtsikkoChar"/>
    <w:uiPriority w:val="5"/>
    <w:rsid w:val="00C5073E"/>
    <w:pPr>
      <w:spacing w:line="276" w:lineRule="auto"/>
    </w:pPr>
    <w:rPr>
      <w:rFonts w:asciiTheme="majorHAnsi" w:hAnsiTheme="majorHAnsi"/>
      <w:b/>
      <w:color w:val="394B85" w:themeColor="text2"/>
      <w:sz w:val="26"/>
    </w:rPr>
  </w:style>
  <w:style w:type="paragraph" w:styleId="Sisluet1">
    <w:name w:val="toc 1"/>
    <w:basedOn w:val="Normaali"/>
    <w:next w:val="Normaali"/>
    <w:uiPriority w:val="13"/>
    <w:semiHidden/>
    <w:rsid w:val="001E2CB1"/>
    <w:pPr>
      <w:spacing w:before="240" w:after="0"/>
    </w:pPr>
    <w:rPr>
      <w:rFonts w:cs="Arial"/>
      <w:bCs/>
      <w:caps/>
      <w:noProof/>
      <w:sz w:val="24"/>
      <w:szCs w:val="28"/>
    </w:rPr>
  </w:style>
  <w:style w:type="paragraph" w:styleId="Sisluet2">
    <w:name w:val="toc 2"/>
    <w:basedOn w:val="Normaali"/>
    <w:next w:val="Normaali"/>
    <w:uiPriority w:val="13"/>
    <w:semiHidden/>
    <w:rsid w:val="001E2CB1"/>
    <w:pPr>
      <w:spacing w:before="120" w:after="0"/>
    </w:pPr>
  </w:style>
  <w:style w:type="paragraph" w:styleId="Sisluet3">
    <w:name w:val="toc 3"/>
    <w:basedOn w:val="Normaali"/>
    <w:next w:val="Normaali"/>
    <w:uiPriority w:val="13"/>
    <w:semiHidden/>
    <w:rsid w:val="001E2CB1"/>
    <w:pPr>
      <w:spacing w:before="60" w:after="0"/>
      <w:ind w:left="1814"/>
    </w:pPr>
  </w:style>
  <w:style w:type="paragraph" w:styleId="Sisluet4">
    <w:name w:val="toc 4"/>
    <w:basedOn w:val="Normaali"/>
    <w:next w:val="Normaali"/>
    <w:uiPriority w:val="13"/>
    <w:semiHidden/>
    <w:rsid w:val="001E2CB1"/>
    <w:pPr>
      <w:spacing w:after="0"/>
      <w:ind w:left="2381"/>
    </w:pPr>
    <w:rPr>
      <w:sz w:val="20"/>
    </w:rPr>
  </w:style>
  <w:style w:type="character" w:customStyle="1" w:styleId="OtsikkoChar">
    <w:name w:val="Otsikko Char"/>
    <w:basedOn w:val="Kappaleenoletusfontti"/>
    <w:link w:val="Otsikko"/>
    <w:uiPriority w:val="5"/>
    <w:rsid w:val="00ED7698"/>
    <w:rPr>
      <w:rFonts w:asciiTheme="majorHAnsi" w:hAnsiTheme="majorHAnsi"/>
      <w:b/>
      <w:color w:val="394B85" w:themeColor="text2"/>
      <w:sz w:val="26"/>
    </w:rPr>
  </w:style>
  <w:style w:type="character" w:styleId="Sivunumero">
    <w:name w:val="page number"/>
    <w:basedOn w:val="Kappaleenoletusfontti"/>
    <w:uiPriority w:val="99"/>
    <w:semiHidden/>
    <w:unhideWhenUsed/>
    <w:rsid w:val="009D1B8D"/>
  </w:style>
  <w:style w:type="paragraph" w:styleId="Alaotsikko">
    <w:name w:val="Subtitle"/>
    <w:basedOn w:val="Normaali"/>
    <w:next w:val="Vakiosisennys"/>
    <w:link w:val="AlaotsikkoChar"/>
    <w:uiPriority w:val="6"/>
    <w:rsid w:val="00C5073E"/>
    <w:rPr>
      <w:b/>
      <w:color w:val="394B85" w:themeColor="text2"/>
      <w:sz w:val="24"/>
    </w:rPr>
  </w:style>
  <w:style w:type="character" w:customStyle="1" w:styleId="AlaotsikkoChar">
    <w:name w:val="Alaotsikko Char"/>
    <w:basedOn w:val="Kappaleenoletusfontti"/>
    <w:link w:val="Alaotsikko"/>
    <w:uiPriority w:val="6"/>
    <w:rsid w:val="00ED7698"/>
    <w:rPr>
      <w:b/>
      <w:color w:val="394B85" w:themeColor="text2"/>
      <w:sz w:val="24"/>
    </w:rPr>
  </w:style>
  <w:style w:type="paragraph" w:styleId="Eivli">
    <w:name w:val="No Spacing"/>
    <w:rsid w:val="00C2459D"/>
  </w:style>
  <w:style w:type="paragraph" w:styleId="Yltunniste">
    <w:name w:val="header"/>
    <w:basedOn w:val="Eivli"/>
    <w:link w:val="YltunnisteChar"/>
    <w:uiPriority w:val="12"/>
    <w:rsid w:val="00C2459D"/>
    <w:pPr>
      <w:tabs>
        <w:tab w:val="left" w:pos="5216"/>
        <w:tab w:val="right" w:pos="10206"/>
      </w:tabs>
    </w:pPr>
  </w:style>
  <w:style w:type="character" w:customStyle="1" w:styleId="YltunnisteChar">
    <w:name w:val="Ylätunniste Char"/>
    <w:link w:val="Yltunniste"/>
    <w:uiPriority w:val="12"/>
    <w:rsid w:val="00C2459D"/>
  </w:style>
  <w:style w:type="paragraph" w:styleId="Alatunniste">
    <w:name w:val="footer"/>
    <w:basedOn w:val="Normaali"/>
    <w:link w:val="AlatunnisteChar"/>
    <w:uiPriority w:val="12"/>
    <w:rsid w:val="00C2459D"/>
    <w:pPr>
      <w:ind w:right="-1"/>
    </w:pPr>
    <w:rPr>
      <w:rFonts w:cstheme="minorHAnsi"/>
      <w:sz w:val="18"/>
      <w:szCs w:val="18"/>
    </w:rPr>
  </w:style>
  <w:style w:type="character" w:customStyle="1" w:styleId="AlatunnisteChar">
    <w:name w:val="Alatunniste Char"/>
    <w:link w:val="Alatunniste"/>
    <w:uiPriority w:val="12"/>
    <w:rsid w:val="00C2459D"/>
    <w:rPr>
      <w:rFonts w:cstheme="minorHAnsi"/>
      <w:sz w:val="18"/>
      <w:szCs w:val="18"/>
    </w:rPr>
  </w:style>
  <w:style w:type="paragraph" w:styleId="Vakiosisennys">
    <w:name w:val="Normal Indent"/>
    <w:basedOn w:val="Normaali"/>
    <w:uiPriority w:val="2"/>
    <w:unhideWhenUsed/>
    <w:rsid w:val="00EB5A46"/>
    <w:pPr>
      <w:ind w:left="1304"/>
    </w:pPr>
  </w:style>
  <w:style w:type="paragraph" w:styleId="Sisennettyleipteksti">
    <w:name w:val="Body Text Indent"/>
    <w:basedOn w:val="Vakiosisennys"/>
    <w:link w:val="SisennettyleiptekstiChar"/>
    <w:uiPriority w:val="4"/>
    <w:rsid w:val="00C5073E"/>
    <w:pPr>
      <w:ind w:left="2608"/>
    </w:pPr>
  </w:style>
  <w:style w:type="character" w:customStyle="1" w:styleId="SisennettyleiptekstiChar">
    <w:name w:val="Sisennetty leipäteksti Char"/>
    <w:basedOn w:val="Kappaleenoletusfontti"/>
    <w:link w:val="Sisennettyleipteksti"/>
    <w:uiPriority w:val="4"/>
    <w:rsid w:val="00503BEF"/>
  </w:style>
  <w:style w:type="character" w:customStyle="1" w:styleId="Otsikko5Char">
    <w:name w:val="Otsikko 5 Char"/>
    <w:basedOn w:val="Kappaleenoletusfontti"/>
    <w:link w:val="Otsikko5"/>
    <w:uiPriority w:val="9"/>
    <w:semiHidden/>
    <w:rsid w:val="00C5073E"/>
    <w:rPr>
      <w:rFonts w:asciiTheme="majorHAnsi" w:eastAsiaTheme="majorEastAsia" w:hAnsiTheme="majorHAnsi" w:cstheme="majorBidi"/>
      <w:color w:val="2A3863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C5073E"/>
    <w:rPr>
      <w:rFonts w:asciiTheme="majorHAnsi" w:eastAsiaTheme="majorEastAsia" w:hAnsiTheme="majorHAnsi" w:cstheme="majorBidi"/>
      <w:color w:val="1C2542" w:themeColor="accent1" w:themeShade="7F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C5073E"/>
    <w:rPr>
      <w:rFonts w:asciiTheme="majorHAnsi" w:eastAsiaTheme="majorEastAsia" w:hAnsiTheme="majorHAnsi" w:cstheme="majorBidi"/>
      <w:i/>
      <w:iCs/>
      <w:color w:val="1C2542" w:themeColor="accent1" w:themeShade="7F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C5073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C5073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Merkittyluettelo">
    <w:name w:val="List Bullet"/>
    <w:basedOn w:val="Normaali"/>
    <w:uiPriority w:val="1"/>
    <w:rsid w:val="00B23990"/>
    <w:pPr>
      <w:numPr>
        <w:numId w:val="15"/>
      </w:numPr>
      <w:contextualSpacing/>
    </w:pPr>
  </w:style>
  <w:style w:type="paragraph" w:styleId="Luettelokappale">
    <w:name w:val="List Paragraph"/>
    <w:basedOn w:val="Normaali"/>
    <w:uiPriority w:val="99"/>
    <w:semiHidden/>
    <w:rsid w:val="00B23990"/>
    <w:pPr>
      <w:ind w:left="227"/>
      <w:contextualSpacing/>
    </w:pPr>
  </w:style>
  <w:style w:type="paragraph" w:styleId="Merkittyluettelo2">
    <w:name w:val="List Bullet 2"/>
    <w:basedOn w:val="Vakiosisennys"/>
    <w:uiPriority w:val="3"/>
    <w:rsid w:val="00B23990"/>
    <w:pPr>
      <w:numPr>
        <w:numId w:val="6"/>
      </w:numPr>
      <w:contextualSpacing/>
    </w:pPr>
    <w:rPr>
      <w:lang w:val="en-US"/>
    </w:rPr>
  </w:style>
  <w:style w:type="paragraph" w:styleId="Merkittyluettelo3">
    <w:name w:val="List Bullet 3"/>
    <w:basedOn w:val="Sisennettyleipteksti"/>
    <w:uiPriority w:val="4"/>
    <w:rsid w:val="00B23990"/>
    <w:pPr>
      <w:numPr>
        <w:numId w:val="3"/>
      </w:numPr>
      <w:contextualSpacing/>
    </w:pPr>
  </w:style>
  <w:style w:type="paragraph" w:styleId="Numeroituluettelo3">
    <w:name w:val="List Number 3"/>
    <w:basedOn w:val="Sisennettyleipteksti"/>
    <w:uiPriority w:val="4"/>
    <w:rsid w:val="00CB6139"/>
    <w:pPr>
      <w:numPr>
        <w:numId w:val="9"/>
      </w:numPr>
      <w:contextualSpacing/>
    </w:pPr>
  </w:style>
  <w:style w:type="paragraph" w:styleId="Numeroituluettelo">
    <w:name w:val="List Number"/>
    <w:basedOn w:val="Normaali"/>
    <w:uiPriority w:val="1"/>
    <w:rsid w:val="00B23990"/>
    <w:pPr>
      <w:numPr>
        <w:numId w:val="11"/>
      </w:numPr>
      <w:contextualSpacing/>
    </w:pPr>
  </w:style>
  <w:style w:type="paragraph" w:styleId="Numeroituluettelo2">
    <w:name w:val="List Number 2"/>
    <w:basedOn w:val="Vakiosisennys"/>
    <w:uiPriority w:val="3"/>
    <w:rsid w:val="00CB6139"/>
    <w:pPr>
      <w:numPr>
        <w:numId w:val="13"/>
      </w:numPr>
      <w:contextualSpacing/>
    </w:pPr>
  </w:style>
  <w:style w:type="paragraph" w:customStyle="1" w:styleId="Otsikkoisotkirjaimet">
    <w:name w:val="Otsikko isot kirjaimet"/>
    <w:basedOn w:val="Otsikko1"/>
    <w:link w:val="OtsikkoisotkirjaimetChar"/>
    <w:qFormat/>
    <w:rsid w:val="005E2C6B"/>
    <w:pPr>
      <w:widowControl w:val="0"/>
      <w:numPr>
        <w:numId w:val="0"/>
      </w:numPr>
      <w:spacing w:after="0"/>
    </w:pPr>
    <w:rPr>
      <w:rFonts w:eastAsiaTheme="minorHAnsi" w:cstheme="minorHAnsi"/>
      <w:b w:val="0"/>
      <w:bCs/>
      <w:caps/>
      <w:color w:val="000000" w:themeColor="text1"/>
      <w:lang w:eastAsia="en-US"/>
    </w:rPr>
  </w:style>
  <w:style w:type="character" w:customStyle="1" w:styleId="OtsikkoisotkirjaimetChar">
    <w:name w:val="Otsikko isot kirjaimet Char"/>
    <w:basedOn w:val="Kappaleenoletusfontti"/>
    <w:link w:val="Otsikkoisotkirjaimet"/>
    <w:rsid w:val="005E2C6B"/>
    <w:rPr>
      <w:rFonts w:asciiTheme="majorHAnsi" w:eastAsiaTheme="minorHAnsi" w:hAnsiTheme="majorHAnsi" w:cstheme="minorHAnsi"/>
      <w:bCs/>
      <w:caps/>
      <w:color w:val="000000" w:themeColor="text1"/>
      <w:sz w:val="26"/>
      <w:lang w:eastAsia="en-US"/>
    </w:rPr>
  </w:style>
  <w:style w:type="table" w:styleId="TaulukkoRuudukko">
    <w:name w:val="Table Grid"/>
    <w:basedOn w:val="Normaalitaulukko"/>
    <w:rsid w:val="00A561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8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24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3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46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3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Office%20Shared\PHHYKY%20templates\P&#228;ij&#228;tHA%20Tyhj&#228;%20asiakirja.dotx" TargetMode="External"/></Relationships>
</file>

<file path=word/theme/theme1.xml><?xml version="1.0" encoding="utf-8"?>
<a:theme xmlns:a="http://schemas.openxmlformats.org/drawingml/2006/main" name="Office Theme">
  <a:themeElements>
    <a:clrScheme name="PäijätHA">
      <a:dk1>
        <a:srgbClr val="000000"/>
      </a:dk1>
      <a:lt1>
        <a:srgbClr val="FFFFFF"/>
      </a:lt1>
      <a:dk2>
        <a:srgbClr val="394B85"/>
      </a:dk2>
      <a:lt2>
        <a:srgbClr val="FEFFFF"/>
      </a:lt2>
      <a:accent1>
        <a:srgbClr val="394B85"/>
      </a:accent1>
      <a:accent2>
        <a:srgbClr val="3F77BC"/>
      </a:accent2>
      <a:accent3>
        <a:srgbClr val="739DD2"/>
      </a:accent3>
      <a:accent4>
        <a:srgbClr val="F04E4C"/>
      </a:accent4>
      <a:accent5>
        <a:srgbClr val="B292C4"/>
      </a:accent5>
      <a:accent6>
        <a:srgbClr val="5BBD72"/>
      </a:accent6>
      <a:hlink>
        <a:srgbClr val="394B85"/>
      </a:hlink>
      <a:folHlink>
        <a:srgbClr val="3F77BC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398C0ED0B853394FA7CF3CC047DC452E" ma:contentTypeVersion="6" ma:contentTypeDescription="Luo uusi asiakirja." ma:contentTypeScope="" ma:versionID="24bf7135862718cd731019fe4fe601f3">
  <xsd:schema xmlns:xsd="http://www.w3.org/2001/XMLSchema" xmlns:xs="http://www.w3.org/2001/XMLSchema" xmlns:p="http://schemas.microsoft.com/office/2006/metadata/properties" xmlns:ns2="34a7d429-c4a2-48c8-aac2-8863061dc903" targetNamespace="http://schemas.microsoft.com/office/2006/metadata/properties" ma:root="true" ma:fieldsID="8db2a70df0703d99c1c3a484452eb60d" ns2:_="">
    <xsd:import namespace="34a7d429-c4a2-48c8-aac2-8863061dc903"/>
    <xsd:element name="properties">
      <xsd:complexType>
        <xsd:sequence>
          <xsd:element name="documentManagement">
            <xsd:complexType>
              <xsd:all>
                <xsd:element ref="ns2:Luokka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a7d429-c4a2-48c8-aac2-8863061dc903" elementFormDefault="qualified">
    <xsd:import namespace="http://schemas.microsoft.com/office/2006/documentManagement/types"/>
    <xsd:import namespace="http://schemas.microsoft.com/office/infopath/2007/PartnerControls"/>
    <xsd:element name="Luokka" ma:index="8" ma:displayName="Luokka" ma:default="Yhteiset" ma:format="Dropdown" ma:internalName="Luokka">
      <xsd:simpleType>
        <xsd:restriction base="dms:Choice">
          <xsd:enumeration value="Apteekki"/>
          <xsd:enumeration value="Apurahat"/>
          <xsd:enumeration value="Asiakasjärjestelmät"/>
          <xsd:enumeration value="Asiakasohjaus"/>
          <xsd:enumeration value="Asiakas- ja potilasrekistereiden tietoihin liittyvät lomakkeet"/>
          <xsd:enumeration value="Geriatrinen osaamiskeskus"/>
          <xsd:enumeration value="Hankinnat"/>
          <xsd:enumeration value="Henkilöstö"/>
          <xsd:enumeration value="Kehityskeskustelut"/>
          <xsd:enumeration value="Kokoustarjoilut"/>
          <xsd:enumeration value="Kotiin vietävät palvelut ja asumispalvelut"/>
          <xsd:enumeration value="Koulu- ja Opiskelijaterveydenhuolto"/>
          <xsd:enumeration value="Kuntoutus"/>
          <xsd:enumeration value="Laboratioriopalvelut"/>
          <xsd:enumeration value="Lapsiperhepalvelut"/>
          <xsd:enumeration value="Laskutus ja maksut"/>
          <xsd:enumeration value="Neuvola"/>
          <xsd:enumeration value="Opiskelijat"/>
          <xsd:enumeration value="Osaamisen ja johtamisen kehittäminen"/>
          <xsd:enumeration value="Palkanlaskenta"/>
          <xsd:enumeration value="Potilasasiamies"/>
          <xsd:enumeration value="Psykiatrian tulosalue"/>
          <xsd:enumeration value="Psykososiaaliset palvelut"/>
          <xsd:enumeration value="Ravintohuoltopalvelut"/>
          <xsd:enumeration value="Somatiikka"/>
          <xsd:enumeration value="Sosiaalihuollon sähköiset ilmoitukset"/>
          <xsd:enumeration value="Sosiaalipalvelut"/>
          <xsd:enumeration value="Suun terveydenhuolto"/>
          <xsd:enumeration value="Talous"/>
          <xsd:enumeration value="Terveydenhuolto"/>
          <xsd:enumeration value="Tietojärjestelmäpalvelut"/>
          <xsd:enumeration value="Tietoturvallisuus"/>
          <xsd:enumeration value="Toimitilat"/>
          <xsd:enumeration value="Toimistopalvelut"/>
          <xsd:enumeration value="Tutkimustoiminta"/>
          <xsd:enumeration value="Tutkimuslupa"/>
          <xsd:enumeration value="Työhyvinvointi"/>
          <xsd:enumeration value="Työikäisten palvelut"/>
          <xsd:enumeration value="Työn vaativuuden arviointi ja tehtäväkuvaus"/>
          <xsd:enumeration value="Työsuojelu"/>
          <xsd:enumeration value="Työttömän työnhakijan terveystarkastus"/>
          <xsd:enumeration value="Valinnanvapaus"/>
          <xsd:enumeration value="Vammaispalvelut"/>
          <xsd:enumeration value="Verso"/>
          <xsd:enumeration value="Viestintä"/>
          <xsd:enumeration value="Virka-apupyynnöt"/>
          <xsd:enumeration value="Yhtymä"/>
          <xsd:enumeration value="Yhteiset"/>
          <xsd:enumeration value="Ympäristöterveyskeskus"/>
        </xsd:restriction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C0B7986-5466-4E3B-A60E-F0637E9E98DC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78F51AA-7592-42A2-8DCF-B92D8A66F4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19F9AB-88A9-4F57-9ECF-6983CD58CA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a7d429-c4a2-48c8-aac2-8863061dc9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50B6305-EF9A-DE49-9427-F3FA7241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PäijätHA Tyhjä asiakirja</Template>
  <TotalTime>31</TotalTime>
  <Pages>1</Pages>
  <Words>84</Words>
  <Characters>769</Characters>
  <Application>Microsoft Office Word</Application>
  <DocSecurity>0</DocSecurity>
  <Lines>6</Lines>
  <Paragraphs>1</Paragraphs>
  <ScaleCrop>false</ScaleCrop>
  <HeadingPairs>
    <vt:vector size="6" baseType="variant"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Pääotsikko (Otsikko 1)</vt:lpstr>
      <vt:lpstr>    Pääotsikko 2 12 pts</vt:lpstr>
      <vt:lpstr>        Otsikko 3 11 pts</vt:lpstr>
    </vt:vector>
  </TitlesOfParts>
  <Company>Päijät-Hämeen hyvinvointialue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Koivula Jenny</dc:creator>
  <cp:keywords/>
  <dc:description/>
  <cp:lastModifiedBy>Koivula Jenny</cp:lastModifiedBy>
  <cp:revision>5</cp:revision>
  <cp:lastPrinted>2021-02-11T10:48:00Z</cp:lastPrinted>
  <dcterms:created xsi:type="dcterms:W3CDTF">2026-01-07T12:21:00Z</dcterms:created>
  <dcterms:modified xsi:type="dcterms:W3CDTF">2026-01-07T13:15:00Z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uokka">
    <vt:lpwstr>Viestintä</vt:lpwstr>
  </property>
  <property fmtid="{D5CDD505-2E9C-101B-9397-08002B2CF9AE}" pid="3" name="MSIP_Label_a7295cc1-d279-42ac-ab4d-3b0f4fece050_Enabled">
    <vt:lpwstr>true</vt:lpwstr>
  </property>
  <property fmtid="{D5CDD505-2E9C-101B-9397-08002B2CF9AE}" pid="4" name="MSIP_Label_a7295cc1-d279-42ac-ab4d-3b0f4fece050_SetDate">
    <vt:lpwstr>2023-01-23T12:24:32Z</vt:lpwstr>
  </property>
  <property fmtid="{D5CDD505-2E9C-101B-9397-08002B2CF9AE}" pid="5" name="MSIP_Label_a7295cc1-d279-42ac-ab4d-3b0f4fece050_Method">
    <vt:lpwstr>Standard</vt:lpwstr>
  </property>
  <property fmtid="{D5CDD505-2E9C-101B-9397-08002B2CF9AE}" pid="6" name="MSIP_Label_a7295cc1-d279-42ac-ab4d-3b0f4fece050_Name">
    <vt:lpwstr>FUJITSU-RESTRICTED​</vt:lpwstr>
  </property>
  <property fmtid="{D5CDD505-2E9C-101B-9397-08002B2CF9AE}" pid="7" name="MSIP_Label_a7295cc1-d279-42ac-ab4d-3b0f4fece050_SiteId">
    <vt:lpwstr>a19f121d-81e1-4858-a9d8-736e267fd4c7</vt:lpwstr>
  </property>
  <property fmtid="{D5CDD505-2E9C-101B-9397-08002B2CF9AE}" pid="8" name="MSIP_Label_a7295cc1-d279-42ac-ab4d-3b0f4fece050_ActionId">
    <vt:lpwstr>2c7cf20f-1e6c-4700-9f97-c26cbd2666a7</vt:lpwstr>
  </property>
  <property fmtid="{D5CDD505-2E9C-101B-9397-08002B2CF9AE}" pid="9" name="MSIP_Label_a7295cc1-d279-42ac-ab4d-3b0f4fece050_ContentBits">
    <vt:lpwstr>0</vt:lpwstr>
  </property>
</Properties>
</file>