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25954" w14:textId="117755B9" w:rsidR="006471AA" w:rsidRPr="006E1DC3" w:rsidRDefault="006471AA" w:rsidP="006471AA">
      <w:pPr>
        <w:ind w:left="426" w:hanging="36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E1D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Tieto</w:t>
      </w:r>
      <w:r w:rsidR="008E58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pyyntöhakemus</w:t>
      </w:r>
    </w:p>
    <w:p w14:paraId="483E96BF" w14:textId="32CB9905" w:rsidR="006471AA" w:rsidRPr="006E1DC3" w:rsidRDefault="006471AA" w:rsidP="008E58E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E1DC3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</w:p>
    <w:p w14:paraId="2429F49B" w14:textId="3BDF5526" w:rsidR="006471AA" w:rsidRPr="006E1DC3" w:rsidRDefault="00EE5047" w:rsidP="006471AA">
      <w:pPr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sdt>
        <w:sdtPr>
          <w:rPr>
            <w:rFonts w:asciiTheme="minorHAnsi" w:hAnsiTheme="minorHAnsi" w:cstheme="minorHAnsi"/>
            <w:color w:val="000000" w:themeColor="text1"/>
            <w:sz w:val="22"/>
            <w:szCs w:val="22"/>
          </w:rPr>
          <w:id w:val="8322608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71AA" w:rsidRPr="006E1DC3">
            <w:rPr>
              <w:rFonts w:ascii="MS Gothic" w:eastAsia="MS Gothic" w:hAnsi="MS Gothic" w:cstheme="minorHAnsi"/>
              <w:color w:val="000000" w:themeColor="text1"/>
              <w:sz w:val="22"/>
              <w:szCs w:val="22"/>
            </w:rPr>
            <w:t>☐</w:t>
          </w:r>
        </w:sdtContent>
      </w:sdt>
      <w:r w:rsidR="006471AA" w:rsidRPr="006E1DC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E58E7" w:rsidRPr="008E58E7">
        <w:rPr>
          <w:rFonts w:asciiTheme="minorHAnsi" w:hAnsiTheme="minorHAnsi" w:cstheme="minorHAnsi"/>
          <w:color w:val="000000" w:themeColor="text1"/>
          <w:sz w:val="22"/>
          <w:szCs w:val="22"/>
        </w:rPr>
        <w:t>kehittämis- ja innovaatiotoiminta</w:t>
      </w:r>
    </w:p>
    <w:p w14:paraId="4A4437BE" w14:textId="7F53D6B2" w:rsidR="008E58E7" w:rsidRDefault="00EE5047" w:rsidP="006471AA">
      <w:pPr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sdt>
        <w:sdtPr>
          <w:rPr>
            <w:rFonts w:asciiTheme="minorHAnsi" w:hAnsiTheme="minorHAnsi" w:cstheme="minorHAnsi"/>
            <w:color w:val="000000" w:themeColor="text1"/>
            <w:sz w:val="22"/>
            <w:szCs w:val="22"/>
          </w:rPr>
          <w:id w:val="674845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71AA" w:rsidRPr="006E1DC3">
            <w:rPr>
              <w:rFonts w:ascii="MS Gothic" w:eastAsia="MS Gothic" w:hAnsi="MS Gothic" w:cstheme="minorHAnsi"/>
              <w:color w:val="000000" w:themeColor="text1"/>
              <w:sz w:val="22"/>
              <w:szCs w:val="22"/>
            </w:rPr>
            <w:t>☐</w:t>
          </w:r>
        </w:sdtContent>
      </w:sdt>
      <w:r w:rsidR="006471AA" w:rsidRPr="006E1DC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E58E7" w:rsidRPr="008E58E7">
        <w:rPr>
          <w:rFonts w:asciiTheme="minorHAnsi" w:hAnsiTheme="minorHAnsi" w:cstheme="minorHAnsi"/>
          <w:color w:val="000000" w:themeColor="text1"/>
          <w:sz w:val="22"/>
          <w:szCs w:val="22"/>
        </w:rPr>
        <w:t>sosiaali- ja terveydenhuollon viranomaisohjaus ja -valvonta</w:t>
      </w:r>
    </w:p>
    <w:p w14:paraId="6D50A813" w14:textId="374A271F" w:rsidR="006471AA" w:rsidRPr="006E1DC3" w:rsidRDefault="00EE5047" w:rsidP="008E58E7">
      <w:pPr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sdt>
        <w:sdtPr>
          <w:rPr>
            <w:rFonts w:asciiTheme="minorHAnsi" w:hAnsiTheme="minorHAnsi" w:cstheme="minorHAnsi"/>
            <w:color w:val="000000" w:themeColor="text1"/>
            <w:sz w:val="22"/>
            <w:szCs w:val="22"/>
          </w:rPr>
          <w:id w:val="-195468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71AA" w:rsidRPr="006E1DC3">
            <w:rPr>
              <w:rFonts w:ascii="MS Gothic" w:eastAsia="MS Gothic" w:hAnsi="MS Gothic" w:cstheme="minorHAnsi"/>
              <w:color w:val="000000" w:themeColor="text1"/>
              <w:sz w:val="22"/>
              <w:szCs w:val="22"/>
            </w:rPr>
            <w:t>☐</w:t>
          </w:r>
        </w:sdtContent>
      </w:sdt>
      <w:r w:rsidR="006471AA" w:rsidRPr="006E1DC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E58E7" w:rsidRPr="008E58E7">
        <w:rPr>
          <w:rFonts w:asciiTheme="minorHAnsi" w:hAnsiTheme="minorHAnsi" w:cstheme="minorHAnsi"/>
          <w:color w:val="000000" w:themeColor="text1"/>
          <w:sz w:val="22"/>
          <w:szCs w:val="22"/>
        </w:rPr>
        <w:t>tietojohtaminen (vertailuaineisto)</w:t>
      </w:r>
    </w:p>
    <w:p w14:paraId="0308731D" w14:textId="77777777" w:rsidR="006471AA" w:rsidRPr="006E1DC3" w:rsidRDefault="006471AA" w:rsidP="006471A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8ADD22C" w14:textId="77777777" w:rsidR="006471AA" w:rsidRPr="006E1DC3" w:rsidRDefault="006471AA" w:rsidP="006471AA">
      <w:pPr>
        <w:pStyle w:val="Otsikko2"/>
        <w:numPr>
          <w:ilvl w:val="0"/>
          <w:numId w:val="0"/>
        </w:numPr>
        <w:ind w:left="426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</w:p>
    <w:p w14:paraId="0F648D12" w14:textId="3836CE57" w:rsidR="006471AA" w:rsidRPr="006E1DC3" w:rsidRDefault="006471AA" w:rsidP="006471AA">
      <w:pPr>
        <w:pStyle w:val="Otsikko2"/>
        <w:numPr>
          <w:ilvl w:val="0"/>
          <w:numId w:val="27"/>
        </w:numPr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6E1DC3">
        <w:rPr>
          <w:rFonts w:asciiTheme="minorHAnsi" w:hAnsiTheme="minorHAnsi" w:cstheme="minorHAnsi"/>
          <w:color w:val="000000" w:themeColor="text1"/>
          <w:sz w:val="22"/>
          <w:szCs w:val="22"/>
        </w:rPr>
        <w:t>Hankkeen lyhyt kuvaus</w:t>
      </w:r>
    </w:p>
    <w:p w14:paraId="1F84B007" w14:textId="77777777" w:rsidR="006471AA" w:rsidRPr="006E1DC3" w:rsidRDefault="006471AA" w:rsidP="006471AA">
      <w:pPr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F694B5" w14:textId="77777777" w:rsidR="006471AA" w:rsidRPr="006E1DC3" w:rsidRDefault="006471AA" w:rsidP="006471AA">
      <w:pPr>
        <w:pStyle w:val="Eivli"/>
        <w:ind w:left="426"/>
        <w:rPr>
          <w:rFonts w:cstheme="minorHAnsi"/>
          <w:color w:val="000000" w:themeColor="text1"/>
        </w:rPr>
      </w:pPr>
    </w:p>
    <w:tbl>
      <w:tblPr>
        <w:tblStyle w:val="Vaalearuudukkotaulukko1-korostus1"/>
        <w:tblW w:w="0" w:type="auto"/>
        <w:tblInd w:w="421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E1F4FD"/>
        <w:tblLook w:val="04A0" w:firstRow="1" w:lastRow="0" w:firstColumn="1" w:lastColumn="0" w:noHBand="0" w:noVBand="1"/>
      </w:tblPr>
      <w:tblGrid>
        <w:gridCol w:w="2268"/>
        <w:gridCol w:w="7104"/>
      </w:tblGrid>
      <w:tr w:rsidR="006471AA" w:rsidRPr="006E1DC3" w14:paraId="60C2EC74" w14:textId="77777777" w:rsidTr="007016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bottom w:val="none" w:sz="0" w:space="0" w:color="auto"/>
            </w:tcBorders>
            <w:shd w:val="clear" w:color="auto" w:fill="E3EBF6" w:themeFill="accent3" w:themeFillTint="33"/>
          </w:tcPr>
          <w:p w14:paraId="15161A7C" w14:textId="77777777" w:rsidR="006471AA" w:rsidRPr="006E1DC3" w:rsidRDefault="006471AA" w:rsidP="006E1DC3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Hankkeen nimi</w:t>
            </w:r>
          </w:p>
        </w:tc>
        <w:tc>
          <w:tcPr>
            <w:tcW w:w="7104" w:type="dxa"/>
            <w:tcBorders>
              <w:bottom w:val="none" w:sz="0" w:space="0" w:color="auto"/>
            </w:tcBorders>
            <w:shd w:val="clear" w:color="auto" w:fill="E3EBF6" w:themeFill="accent3" w:themeFillTint="33"/>
          </w:tcPr>
          <w:p w14:paraId="0C02C16B" w14:textId="77777777" w:rsidR="006471AA" w:rsidRPr="006E1DC3" w:rsidRDefault="006471AA" w:rsidP="006E1DC3">
            <w:pPr>
              <w:pStyle w:val="Leipteksti"/>
              <w:spacing w:after="0"/>
              <w:ind w:left="42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6471AA" w:rsidRPr="006E1DC3" w14:paraId="0D27E60C" w14:textId="77777777" w:rsidTr="0070162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E3EBF6" w:themeFill="accent3" w:themeFillTint="33"/>
          </w:tcPr>
          <w:p w14:paraId="30F5FC07" w14:textId="77777777" w:rsidR="006471AA" w:rsidRPr="006E1DC3" w:rsidRDefault="006471AA" w:rsidP="006E1DC3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Lyhyt kuvaus hankkeesta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67D262DF" w14:textId="77777777" w:rsidR="006471AA" w:rsidRPr="006E1DC3" w:rsidRDefault="006471AA" w:rsidP="006E1DC3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6471AA" w:rsidRPr="006E1DC3" w14:paraId="00D2FA5E" w14:textId="77777777" w:rsidTr="0070162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E3EBF6" w:themeFill="accent3" w:themeFillTint="33"/>
          </w:tcPr>
          <w:p w14:paraId="1D1BB81A" w14:textId="65BB439B" w:rsidR="006471AA" w:rsidRPr="006E1DC3" w:rsidRDefault="006471AA" w:rsidP="006E1DC3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Hakija/ hakijaorganisaatio</w:t>
            </w:r>
            <w:r w:rsidR="008E58E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 xml:space="preserve"> </w:t>
            </w:r>
            <w:r w:rsidR="008E58E7" w:rsidRPr="008E58E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(Y-tunnus)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4B7273D8" w14:textId="77777777" w:rsidR="006471AA" w:rsidRPr="006E1DC3" w:rsidRDefault="006471AA" w:rsidP="006E1DC3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6471AA" w:rsidRPr="006E1DC3" w14:paraId="7A324E39" w14:textId="77777777" w:rsidTr="0070162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E3EBF6" w:themeFill="accent3" w:themeFillTint="33"/>
          </w:tcPr>
          <w:p w14:paraId="38DB93E8" w14:textId="39EEDA81" w:rsidR="006471AA" w:rsidRPr="006E1DC3" w:rsidRDefault="008E58E7" w:rsidP="006E1DC3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8E58E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Hakijan yhteyshenkilö (sidonnaisuudet)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5AC6081E" w14:textId="77777777" w:rsidR="006471AA" w:rsidRPr="006E1DC3" w:rsidRDefault="006471AA" w:rsidP="006E1DC3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6471AA" w:rsidRPr="006E1DC3" w14:paraId="05314B9C" w14:textId="77777777" w:rsidTr="0070162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E3EBF6" w:themeFill="accent3" w:themeFillTint="33"/>
          </w:tcPr>
          <w:p w14:paraId="76EFCD0D" w14:textId="77777777" w:rsidR="006471AA" w:rsidRPr="006E1DC3" w:rsidRDefault="006471AA" w:rsidP="006E1DC3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Laskun maksaja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689A5EBC" w14:textId="77777777" w:rsidR="006471AA" w:rsidRPr="006E1DC3" w:rsidRDefault="006471AA" w:rsidP="006E1DC3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6471AA" w:rsidRPr="006E1DC3" w14:paraId="61B70889" w14:textId="77777777" w:rsidTr="0070162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E3EBF6" w:themeFill="accent3" w:themeFillTint="33"/>
          </w:tcPr>
          <w:p w14:paraId="63FCC340" w14:textId="7F3C2AC5" w:rsidR="006471AA" w:rsidRPr="006E1DC3" w:rsidRDefault="006471AA" w:rsidP="006E1DC3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T</w:t>
            </w:r>
            <w:r w:rsidR="00EE504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ietojen tarkempi</w:t>
            </w:r>
            <w:r w:rsidRPr="006E1DC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 xml:space="preserve"> käyttötarkoitus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72DB4A1C" w14:textId="77777777" w:rsidR="006471AA" w:rsidRPr="006E1DC3" w:rsidRDefault="006471AA" w:rsidP="006E1DC3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</w:tbl>
    <w:p w14:paraId="6C31B46D" w14:textId="77777777" w:rsidR="008E58E7" w:rsidRPr="008E58E7" w:rsidRDefault="008E58E7" w:rsidP="008E58E7">
      <w:pPr>
        <w:pStyle w:val="Otsikko2"/>
        <w:numPr>
          <w:ilvl w:val="0"/>
          <w:numId w:val="0"/>
        </w:numPr>
        <w:ind w:left="426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</w:p>
    <w:p w14:paraId="5659CE55" w14:textId="7D3B6F81" w:rsidR="006471AA" w:rsidRPr="006E1DC3" w:rsidRDefault="008E58E7" w:rsidP="006471AA">
      <w:pPr>
        <w:pStyle w:val="Otsikko2"/>
        <w:numPr>
          <w:ilvl w:val="0"/>
          <w:numId w:val="26"/>
        </w:numPr>
        <w:ind w:left="426" w:hanging="432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Tietopyynnön kuvaus</w:t>
      </w:r>
    </w:p>
    <w:p w14:paraId="4E4D7B67" w14:textId="77777777" w:rsidR="006471AA" w:rsidRDefault="006471AA" w:rsidP="006471AA">
      <w:pPr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Vaalearuudukkotaulukko1-korostus1"/>
        <w:tblW w:w="0" w:type="auto"/>
        <w:tblInd w:w="421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E1F4FD"/>
        <w:tblLook w:val="04A0" w:firstRow="1" w:lastRow="0" w:firstColumn="1" w:lastColumn="0" w:noHBand="0" w:noVBand="1"/>
      </w:tblPr>
      <w:tblGrid>
        <w:gridCol w:w="2464"/>
        <w:gridCol w:w="7104"/>
      </w:tblGrid>
      <w:tr w:rsidR="008E58E7" w:rsidRPr="006E1DC3" w14:paraId="5D6A2D43" w14:textId="77777777" w:rsidTr="008E5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tcBorders>
              <w:bottom w:val="none" w:sz="0" w:space="0" w:color="auto"/>
            </w:tcBorders>
            <w:shd w:val="clear" w:color="auto" w:fill="E3EBF6" w:themeFill="accent3" w:themeFillTint="33"/>
          </w:tcPr>
          <w:p w14:paraId="7ECCC0B4" w14:textId="7EAB02C3" w:rsidR="008E58E7" w:rsidRPr="006E1DC3" w:rsidRDefault="008E58E7" w:rsidP="00C5248A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Tietopyynnön kuvaus</w:t>
            </w:r>
            <w:r w:rsidR="00EE504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 xml:space="preserve"> perusteluineen</w:t>
            </w:r>
          </w:p>
        </w:tc>
        <w:tc>
          <w:tcPr>
            <w:tcW w:w="7104" w:type="dxa"/>
            <w:tcBorders>
              <w:bottom w:val="none" w:sz="0" w:space="0" w:color="auto"/>
            </w:tcBorders>
            <w:shd w:val="clear" w:color="auto" w:fill="E3EBF6" w:themeFill="accent3" w:themeFillTint="33"/>
          </w:tcPr>
          <w:p w14:paraId="1009A777" w14:textId="77777777" w:rsidR="008E58E7" w:rsidRPr="006E1DC3" w:rsidRDefault="008E58E7" w:rsidP="00C5248A">
            <w:pPr>
              <w:pStyle w:val="Leipteksti"/>
              <w:spacing w:after="0"/>
              <w:ind w:left="42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8E58E7" w:rsidRPr="006E1DC3" w14:paraId="1AB4FAA1" w14:textId="77777777" w:rsidTr="008E58E7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shd w:val="clear" w:color="auto" w:fill="E3EBF6" w:themeFill="accent3" w:themeFillTint="33"/>
          </w:tcPr>
          <w:p w14:paraId="2B4DDACF" w14:textId="77777777" w:rsidR="008E58E7" w:rsidRPr="006E1DC3" w:rsidRDefault="008E58E7" w:rsidP="00C5248A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Poiminnan toistuvuus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64D000A1" w14:textId="77777777" w:rsidR="008E58E7" w:rsidRPr="006E1DC3" w:rsidRDefault="008E58E7" w:rsidP="00C5248A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8E58E7" w:rsidRPr="006E1DC3" w14:paraId="0FB5000E" w14:textId="77777777" w:rsidTr="008E58E7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shd w:val="clear" w:color="auto" w:fill="E3EBF6" w:themeFill="accent3" w:themeFillTint="33"/>
          </w:tcPr>
          <w:p w14:paraId="2BFFB9AC" w14:textId="07D9DAB6" w:rsidR="008E58E7" w:rsidRPr="006E1DC3" w:rsidRDefault="008E58E7" w:rsidP="00C5248A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8E58E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Aiemmat luvat (diaarinumerot)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0C82C465" w14:textId="77777777" w:rsidR="008E58E7" w:rsidRPr="006E1DC3" w:rsidRDefault="008E58E7" w:rsidP="00C5248A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8E58E7" w:rsidRPr="006E1DC3" w14:paraId="3CDABB11" w14:textId="77777777" w:rsidTr="008E58E7">
        <w:trPr>
          <w:trHeight w:val="9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Merge w:val="restart"/>
            <w:shd w:val="clear" w:color="auto" w:fill="E3EBF6" w:themeFill="accent3" w:themeFillTint="33"/>
          </w:tcPr>
          <w:p w14:paraId="2DCFD6C1" w14:textId="2D4B9F68" w:rsidR="008E58E7" w:rsidRPr="008E58E7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</w:pPr>
            <w:r w:rsidRPr="008E58E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fi-FI"/>
              </w:rPr>
              <w:t>Kohdejoukon muodostus ja poimintaehtojen määrittely (+ liite poimintakuvauslomake)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59624E75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  <w:t xml:space="preserve">Kohdejoukko: </w:t>
            </w:r>
          </w:p>
          <w:p w14:paraId="196E7066" w14:textId="77777777" w:rsidR="008E58E7" w:rsidRPr="006E1DC3" w:rsidRDefault="008E58E7" w:rsidP="008E58E7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8E58E7" w:rsidRPr="006E1DC3" w14:paraId="7129A197" w14:textId="77777777" w:rsidTr="008E58E7">
        <w:trPr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Merge/>
            <w:shd w:val="clear" w:color="auto" w:fill="E3EBF6" w:themeFill="accent3" w:themeFillTint="33"/>
          </w:tcPr>
          <w:p w14:paraId="2E4755FE" w14:textId="492F359E" w:rsidR="008E58E7" w:rsidRPr="00701622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highlight w:val="yellow"/>
                <w:lang w:val="fi-FI"/>
              </w:rPr>
            </w:pPr>
          </w:p>
        </w:tc>
        <w:tc>
          <w:tcPr>
            <w:tcW w:w="7104" w:type="dxa"/>
            <w:shd w:val="clear" w:color="auto" w:fill="E3EBF6" w:themeFill="accent3" w:themeFillTint="33"/>
          </w:tcPr>
          <w:p w14:paraId="2B68B3D9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  <w:t xml:space="preserve">Kohdejoukon/kohdejoukkojen koko: </w:t>
            </w:r>
          </w:p>
          <w:p w14:paraId="6AC86166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  <w:p w14:paraId="01BAAA73" w14:textId="77777777" w:rsidR="008E58E7" w:rsidRPr="006E1DC3" w:rsidRDefault="008E58E7" w:rsidP="008E58E7">
            <w:pPr>
              <w:pStyle w:val="Leipteksti"/>
              <w:spacing w:after="0"/>
              <w:ind w:left="4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8E58E7" w:rsidRPr="006E1DC3" w14:paraId="0EFBCFC7" w14:textId="77777777" w:rsidTr="008E58E7">
        <w:trPr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Merge/>
            <w:shd w:val="clear" w:color="auto" w:fill="E3EBF6" w:themeFill="accent3" w:themeFillTint="33"/>
          </w:tcPr>
          <w:p w14:paraId="1C4E9C46" w14:textId="77777777" w:rsidR="008E58E7" w:rsidRPr="00701622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7104" w:type="dxa"/>
            <w:shd w:val="clear" w:color="auto" w:fill="E3EBF6" w:themeFill="accent3" w:themeFillTint="33"/>
          </w:tcPr>
          <w:p w14:paraId="6D5EC49B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  <w:t xml:space="preserve">Kohdejoukon koon arvioinut taho (jos toteutettu): </w:t>
            </w:r>
          </w:p>
          <w:p w14:paraId="67A95ACD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  <w:p w14:paraId="0ECDF9FB" w14:textId="77777777" w:rsidR="008E58E7" w:rsidRPr="008E58E7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</w:tc>
      </w:tr>
      <w:tr w:rsidR="008E58E7" w:rsidRPr="006E1DC3" w14:paraId="415ABBE3" w14:textId="77777777" w:rsidTr="008E58E7">
        <w:trPr>
          <w:trHeight w:val="9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Merge/>
            <w:shd w:val="clear" w:color="auto" w:fill="E3EBF6" w:themeFill="accent3" w:themeFillTint="33"/>
          </w:tcPr>
          <w:p w14:paraId="116556D6" w14:textId="77777777" w:rsidR="008E58E7" w:rsidRPr="008E58E7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yellow"/>
                <w:lang w:val="fi-FI"/>
              </w:rPr>
            </w:pPr>
          </w:p>
        </w:tc>
        <w:tc>
          <w:tcPr>
            <w:tcW w:w="7104" w:type="dxa"/>
            <w:shd w:val="clear" w:color="auto" w:fill="E3EBF6" w:themeFill="accent3" w:themeFillTint="33"/>
          </w:tcPr>
          <w:p w14:paraId="50E6DA7E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  <w:t xml:space="preserve">Aikaväli, jolta tiedot poimitaan: </w:t>
            </w:r>
          </w:p>
          <w:p w14:paraId="4358E43F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  <w:p w14:paraId="77C0FA99" w14:textId="443921DF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6E1DC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  <w:tab/>
            </w:r>
          </w:p>
        </w:tc>
      </w:tr>
      <w:tr w:rsidR="008E58E7" w:rsidRPr="006E1DC3" w14:paraId="7600F944" w14:textId="77777777" w:rsidTr="008E58E7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Merge/>
            <w:shd w:val="clear" w:color="auto" w:fill="E3EBF6" w:themeFill="accent3" w:themeFillTint="33"/>
          </w:tcPr>
          <w:p w14:paraId="611F4DBF" w14:textId="77777777" w:rsidR="008E58E7" w:rsidRPr="00701622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7104" w:type="dxa"/>
            <w:shd w:val="clear" w:color="auto" w:fill="E3EBF6" w:themeFill="accent3" w:themeFillTint="33"/>
          </w:tcPr>
          <w:p w14:paraId="1E67AEE6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  <w:t xml:space="preserve">Aikavälin rajausmuuttuja: </w:t>
            </w:r>
          </w:p>
          <w:p w14:paraId="0AAD7783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  <w:p w14:paraId="08F6900D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8E58E7" w:rsidRPr="006E1DC3" w14:paraId="66671EFA" w14:textId="77777777" w:rsidTr="008E58E7">
        <w:trPr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vMerge/>
            <w:shd w:val="clear" w:color="auto" w:fill="E3EBF6" w:themeFill="accent3" w:themeFillTint="33"/>
          </w:tcPr>
          <w:p w14:paraId="36645D96" w14:textId="77777777" w:rsidR="008E58E7" w:rsidRPr="00701622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7104" w:type="dxa"/>
            <w:shd w:val="clear" w:color="auto" w:fill="E3EBF6" w:themeFill="accent3" w:themeFillTint="33"/>
          </w:tcPr>
          <w:p w14:paraId="1D1C58D4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  <w:r w:rsidRPr="006E1DC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  <w:t xml:space="preserve">Poiminnan muut rajaukset: </w:t>
            </w:r>
          </w:p>
          <w:p w14:paraId="63888818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fi-FI"/>
              </w:rPr>
            </w:pPr>
          </w:p>
          <w:p w14:paraId="436720EE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8E58E7" w:rsidRPr="006E1DC3" w14:paraId="0298BD34" w14:textId="77777777" w:rsidTr="008E58E7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shd w:val="clear" w:color="auto" w:fill="E3EBF6" w:themeFill="accent3" w:themeFillTint="33"/>
          </w:tcPr>
          <w:p w14:paraId="3142FA87" w14:textId="26D77BA6" w:rsidR="008E58E7" w:rsidRPr="008E58E7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highlight w:val="yellow"/>
              </w:rPr>
            </w:pPr>
            <w:r w:rsidRPr="008E58E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Rakenteettomat muuttujat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7191D4AC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8E58E7" w:rsidRPr="006E1DC3" w14:paraId="3725B5FE" w14:textId="77777777" w:rsidTr="008E58E7">
        <w:trPr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4" w:type="dxa"/>
            <w:shd w:val="clear" w:color="auto" w:fill="E3EBF6" w:themeFill="accent3" w:themeFillTint="33"/>
          </w:tcPr>
          <w:p w14:paraId="7C09D5EC" w14:textId="4FB7372C" w:rsidR="008E58E7" w:rsidRPr="008E58E7" w:rsidRDefault="008E58E7" w:rsidP="008E58E7">
            <w:pPr>
              <w:pStyle w:val="Leipteksti"/>
              <w:spacing w:after="0"/>
              <w:ind w:left="-64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Lisätiedot</w:t>
            </w:r>
          </w:p>
        </w:tc>
        <w:tc>
          <w:tcPr>
            <w:tcW w:w="7104" w:type="dxa"/>
            <w:shd w:val="clear" w:color="auto" w:fill="E3EBF6" w:themeFill="accent3" w:themeFillTint="33"/>
          </w:tcPr>
          <w:p w14:paraId="2060A850" w14:textId="77777777" w:rsidR="008E58E7" w:rsidRPr="006E1DC3" w:rsidRDefault="008E58E7" w:rsidP="008E5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13826884" w14:textId="77777777" w:rsidR="008E58E7" w:rsidRPr="006E1DC3" w:rsidRDefault="008E58E7" w:rsidP="006471AA">
      <w:pPr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8BE195E" w14:textId="741698FB" w:rsidR="00701622" w:rsidRDefault="00701622" w:rsidP="006471AA">
      <w:pPr>
        <w:pStyle w:val="Eivli"/>
        <w:ind w:left="426"/>
        <w:rPr>
          <w:rFonts w:cstheme="minorHAnsi"/>
          <w:color w:val="000000" w:themeColor="text1"/>
        </w:rPr>
      </w:pPr>
    </w:p>
    <w:p w14:paraId="18328BF3" w14:textId="77777777" w:rsidR="00701622" w:rsidRPr="006E1DC3" w:rsidRDefault="00701622" w:rsidP="006471AA">
      <w:pPr>
        <w:pStyle w:val="Eivli"/>
        <w:ind w:left="426"/>
        <w:rPr>
          <w:rFonts w:cstheme="minorHAnsi"/>
          <w:color w:val="000000" w:themeColor="text1"/>
        </w:rPr>
      </w:pPr>
    </w:p>
    <w:p w14:paraId="121E0B7A" w14:textId="77777777" w:rsidR="00D708DB" w:rsidRPr="006E1DC3" w:rsidRDefault="00D708DB" w:rsidP="006471AA">
      <w:pPr>
        <w:pStyle w:val="Eivli"/>
        <w:ind w:left="426"/>
        <w:rPr>
          <w:color w:val="000000" w:themeColor="text1"/>
        </w:rPr>
      </w:pPr>
      <w:r w:rsidRPr="006E1DC3">
        <w:rPr>
          <w:color w:val="000000" w:themeColor="text1"/>
        </w:rPr>
        <w:t xml:space="preserve">Liitteet: </w:t>
      </w:r>
    </w:p>
    <w:p w14:paraId="15499A64" w14:textId="77777777" w:rsidR="00D708DB" w:rsidRPr="006E1DC3" w:rsidRDefault="00D708DB" w:rsidP="006471AA">
      <w:pPr>
        <w:pStyle w:val="Eivli"/>
        <w:ind w:left="426"/>
        <w:rPr>
          <w:color w:val="000000" w:themeColor="text1"/>
        </w:rPr>
      </w:pPr>
    </w:p>
    <w:p w14:paraId="1A340AA6" w14:textId="2D3C81EB" w:rsidR="00D708DB" w:rsidRPr="006E1DC3" w:rsidRDefault="00EE5047" w:rsidP="006471AA">
      <w:pPr>
        <w:pStyle w:val="Eivli"/>
        <w:ind w:left="426"/>
        <w:rPr>
          <w:color w:val="000000" w:themeColor="text1"/>
        </w:rPr>
      </w:pPr>
      <w:sdt>
        <w:sdtPr>
          <w:rPr>
            <w:color w:val="000000" w:themeColor="text1"/>
          </w:rPr>
          <w:id w:val="-1844617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622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A47C3E">
        <w:rPr>
          <w:color w:val="000000" w:themeColor="text1"/>
        </w:rPr>
        <w:t xml:space="preserve"> </w:t>
      </w:r>
      <w:r w:rsidR="006E1DC3" w:rsidRPr="006E1DC3">
        <w:rPr>
          <w:color w:val="000000" w:themeColor="text1"/>
        </w:rPr>
        <w:t>T</w:t>
      </w:r>
      <w:r w:rsidR="00D708DB" w:rsidRPr="006E1DC3">
        <w:rPr>
          <w:color w:val="000000" w:themeColor="text1"/>
        </w:rPr>
        <w:t>iedonhyödyntämissuunnitelma</w:t>
      </w:r>
    </w:p>
    <w:p w14:paraId="7EDC41A3" w14:textId="13F5D99E" w:rsidR="00595200" w:rsidRDefault="00EE5047" w:rsidP="008E58E7">
      <w:pPr>
        <w:pStyle w:val="Eivli"/>
        <w:ind w:left="426"/>
        <w:rPr>
          <w:color w:val="000000" w:themeColor="text1"/>
        </w:rPr>
      </w:pPr>
      <w:sdt>
        <w:sdtPr>
          <w:rPr>
            <w:color w:val="000000" w:themeColor="text1"/>
          </w:rPr>
          <w:id w:val="-2089760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A47C3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Poimintakuvauslomake / </w:t>
      </w:r>
      <w:r w:rsidR="006E1DC3" w:rsidRPr="006E1DC3">
        <w:rPr>
          <w:color w:val="000000" w:themeColor="text1"/>
        </w:rPr>
        <w:t>T</w:t>
      </w:r>
      <w:r w:rsidR="008E58E7">
        <w:rPr>
          <w:color w:val="000000" w:themeColor="text1"/>
        </w:rPr>
        <w:t>aulukointisuunnitelma</w:t>
      </w:r>
    </w:p>
    <w:p w14:paraId="7057ECC4" w14:textId="77777777" w:rsidR="00EE5047" w:rsidRPr="006E1DC3" w:rsidRDefault="00EE5047" w:rsidP="008E58E7">
      <w:pPr>
        <w:pStyle w:val="Eivli"/>
        <w:ind w:left="426"/>
        <w:rPr>
          <w:color w:val="000000" w:themeColor="text1"/>
        </w:rPr>
      </w:pPr>
    </w:p>
    <w:sectPr w:rsidR="00EE5047" w:rsidRPr="006E1DC3" w:rsidSect="003E55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985" w:right="567" w:bottom="1418" w:left="1134" w:header="51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C5F2" w14:textId="77777777" w:rsidR="006471AA" w:rsidRDefault="006471AA" w:rsidP="00EB5A46">
      <w:r>
        <w:separator/>
      </w:r>
    </w:p>
  </w:endnote>
  <w:endnote w:type="continuationSeparator" w:id="0">
    <w:p w14:paraId="2849A606" w14:textId="77777777" w:rsidR="006471AA" w:rsidRDefault="006471AA" w:rsidP="00EB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8B277" w14:textId="77777777" w:rsidR="004E545A" w:rsidRDefault="004E545A" w:rsidP="00EB5A46">
    <w:r>
      <w:fldChar w:fldCharType="begin"/>
    </w:r>
    <w:r>
      <w:instrText xml:space="preserve">PAGE  </w:instrText>
    </w:r>
    <w:r>
      <w:fldChar w:fldCharType="end"/>
    </w:r>
  </w:p>
  <w:p w14:paraId="37234ECE" w14:textId="77777777" w:rsidR="004E545A" w:rsidRDefault="004E545A" w:rsidP="00EB5A4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1AFD" w14:textId="77777777" w:rsidR="004E545A" w:rsidRPr="006471AA" w:rsidRDefault="003E55E0" w:rsidP="00C2459D">
    <w:pPr>
      <w:pStyle w:val="Alatunniste"/>
      <w:rPr>
        <w:rFonts w:asciiTheme="minorHAnsi" w:hAnsiTheme="minorHAnsi"/>
      </w:rPr>
    </w:pPr>
    <w:r w:rsidRPr="006471AA">
      <w:rPr>
        <w:rFonts w:asciiTheme="minorHAnsi" w:hAnsiTheme="minorHAnsi"/>
      </w:rPr>
      <w:t xml:space="preserve">Päijät-Hämeen hyvinvointialue • Keskussairaalankatu 7 15850 Lahti • Vaihde (03) 819 11 • </w:t>
    </w:r>
    <w:r w:rsidRPr="006471AA">
      <w:rPr>
        <w:rFonts w:asciiTheme="minorHAnsi" w:hAnsiTheme="minorHAnsi"/>
      </w:rPr>
      <w:br/>
      <w:t xml:space="preserve">kirjaamo@paijatha.fi • Y-tunnus 3221309-4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91556" w14:textId="77777777" w:rsidR="002C7BD2" w:rsidRPr="002C7BD2" w:rsidRDefault="002C7BD2" w:rsidP="00EB5A46">
    <w:r w:rsidRPr="002C7BD2">
      <w:t>Päijät-Hämeen hyvinvointi</w:t>
    </w:r>
    <w:r w:rsidR="002F5B9C">
      <w:t>alue</w:t>
    </w:r>
    <w:r>
      <w:t xml:space="preserve"> • </w:t>
    </w:r>
    <w:r w:rsidRPr="002C7BD2">
      <w:t>Keskussairaalankatu 7 15850 Lahti</w:t>
    </w:r>
    <w:r>
      <w:t xml:space="preserve"> • </w:t>
    </w:r>
    <w:r w:rsidRPr="002C7BD2">
      <w:t>Vaihde (03) 819 11</w:t>
    </w:r>
    <w:r>
      <w:t xml:space="preserve"> • </w:t>
    </w:r>
    <w:r w:rsidR="00080B13">
      <w:br/>
      <w:t>kirjaamo</w:t>
    </w:r>
    <w:r w:rsidRPr="002C7BD2">
      <w:t>@</w:t>
    </w:r>
    <w:r w:rsidR="009C4493">
      <w:t>paijatha</w:t>
    </w:r>
    <w:r w:rsidRPr="002C7BD2">
      <w:t xml:space="preserve">.fi </w:t>
    </w:r>
    <w:r w:rsidR="00080B13">
      <w:t xml:space="preserve">• </w:t>
    </w:r>
    <w:r w:rsidRPr="002C7BD2">
      <w:t xml:space="preserve">Y-tunnus </w:t>
    </w:r>
    <w:r w:rsidR="002E531D">
      <w:t>3221309-4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50B09" w14:textId="77777777" w:rsidR="006471AA" w:rsidRDefault="006471AA" w:rsidP="00EB5A46">
      <w:r>
        <w:separator/>
      </w:r>
    </w:p>
  </w:footnote>
  <w:footnote w:type="continuationSeparator" w:id="0">
    <w:p w14:paraId="260D4DFA" w14:textId="77777777" w:rsidR="006471AA" w:rsidRDefault="006471AA" w:rsidP="00EB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BFBC" w14:textId="4CF8BB6F" w:rsidR="00A47C3E" w:rsidRDefault="00A47C3E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720A6" w14:textId="67734A5D" w:rsidR="003E55E0" w:rsidRPr="00A8416D" w:rsidRDefault="003E55E0" w:rsidP="00C2459D">
    <w:pPr>
      <w:pStyle w:val="Yltunnis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C4C8876" wp14:editId="1F1C1DAA">
          <wp:simplePos x="0" y="0"/>
          <wp:positionH relativeFrom="margin">
            <wp:posOffset>-169545</wp:posOffset>
          </wp:positionH>
          <wp:positionV relativeFrom="paragraph">
            <wp:posOffset>-161925</wp:posOffset>
          </wp:positionV>
          <wp:extent cx="2318385" cy="716280"/>
          <wp:effectExtent l="0" t="0" r="0" b="0"/>
          <wp:wrapTight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ight>
          <wp:docPr id="8" name="Picture 8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1</w:t>
      </w:r>
    </w:fldSimple>
    <w:r>
      <w:t>)</w:t>
    </w:r>
  </w:p>
  <w:p w14:paraId="56AC6C20" w14:textId="77777777" w:rsidR="003E55E0" w:rsidRDefault="003E55E0" w:rsidP="00C2459D">
    <w:pPr>
      <w:pStyle w:val="Yltunniste"/>
    </w:pPr>
  </w:p>
  <w:p w14:paraId="2FBCF014" w14:textId="77777777" w:rsidR="003E55E0" w:rsidRDefault="003E55E0" w:rsidP="00C2459D">
    <w:pPr>
      <w:pStyle w:val="Yltunniste"/>
    </w:pPr>
  </w:p>
  <w:p w14:paraId="7E52EAAE" w14:textId="5667EC06" w:rsidR="002256DE" w:rsidRDefault="003E55E0" w:rsidP="00C2459D">
    <w:pPr>
      <w:pStyle w:val="Yltunniste"/>
      <w:tabs>
        <w:tab w:val="clear" w:pos="10206"/>
        <w:tab w:val="right" w:pos="1020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02D8" w14:textId="596088F7" w:rsidR="00A8416D" w:rsidRPr="00A8416D" w:rsidRDefault="00A8416D" w:rsidP="00C2459D">
    <w:pPr>
      <w:pStyle w:val="Alatunnist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4AAD3E8" wp14:editId="78903A41">
          <wp:simplePos x="0" y="0"/>
          <wp:positionH relativeFrom="margin">
            <wp:posOffset>-169545</wp:posOffset>
          </wp:positionH>
          <wp:positionV relativeFrom="paragraph">
            <wp:posOffset>-161925</wp:posOffset>
          </wp:positionV>
          <wp:extent cx="2318385" cy="716280"/>
          <wp:effectExtent l="0" t="0" r="0" b="0"/>
          <wp:wrapTight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ight>
          <wp:docPr id="7" name="Picture 7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  <w:t>Asiakirjan nimi</w:t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1</w:t>
      </w:r>
    </w:fldSimple>
    <w:r>
      <w:t>)</w:t>
    </w:r>
  </w:p>
  <w:p w14:paraId="3C00D47D" w14:textId="77777777" w:rsidR="00A8416D" w:rsidRDefault="00A8416D" w:rsidP="00C2459D">
    <w:pPr>
      <w:pStyle w:val="Alatunniste"/>
    </w:pPr>
  </w:p>
  <w:p w14:paraId="06E485D9" w14:textId="77777777" w:rsidR="00A8416D" w:rsidRDefault="00A8416D" w:rsidP="00C2459D">
    <w:pPr>
      <w:pStyle w:val="Alatunniste"/>
    </w:pPr>
  </w:p>
  <w:p w14:paraId="07EF7F6C" w14:textId="666BE8E2" w:rsidR="002D63DD" w:rsidRPr="00340ED4" w:rsidRDefault="00A8416D" w:rsidP="00C2459D">
    <w:pPr>
      <w:pStyle w:val="Alatunniste"/>
    </w:pPr>
    <w:r>
      <w:tab/>
    </w:r>
    <w:fldSimple w:instr=" DATE   \* MERGEFORMAT ">
      <w:r w:rsidR="00EE5047">
        <w:rPr>
          <w:noProof/>
        </w:rPr>
        <w:t>18.5.2026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BCEF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E0EE9"/>
    <w:multiLevelType w:val="hybridMultilevel"/>
    <w:tmpl w:val="F83A70E8"/>
    <w:lvl w:ilvl="0" w:tplc="F1BC69A4">
      <w:start w:val="2"/>
      <w:numFmt w:val="decimal"/>
      <w:lvlText w:val="%1"/>
      <w:lvlJc w:val="left"/>
      <w:pPr>
        <w:ind w:left="936" w:hanging="360"/>
      </w:pPr>
      <w:rPr>
        <w:rFonts w:hint="default"/>
        <w:i w:val="0"/>
        <w:iCs/>
      </w:rPr>
    </w:lvl>
    <w:lvl w:ilvl="1" w:tplc="040B0019" w:tentative="1">
      <w:start w:val="1"/>
      <w:numFmt w:val="lowerLetter"/>
      <w:lvlText w:val="%2."/>
      <w:lvlJc w:val="left"/>
      <w:pPr>
        <w:ind w:left="1656" w:hanging="360"/>
      </w:pPr>
    </w:lvl>
    <w:lvl w:ilvl="2" w:tplc="040B001B" w:tentative="1">
      <w:start w:val="1"/>
      <w:numFmt w:val="lowerRoman"/>
      <w:lvlText w:val="%3."/>
      <w:lvlJc w:val="right"/>
      <w:pPr>
        <w:ind w:left="2376" w:hanging="180"/>
      </w:pPr>
    </w:lvl>
    <w:lvl w:ilvl="3" w:tplc="040B000F" w:tentative="1">
      <w:start w:val="1"/>
      <w:numFmt w:val="decimal"/>
      <w:lvlText w:val="%4."/>
      <w:lvlJc w:val="left"/>
      <w:pPr>
        <w:ind w:left="3096" w:hanging="360"/>
      </w:pPr>
    </w:lvl>
    <w:lvl w:ilvl="4" w:tplc="040B0019" w:tentative="1">
      <w:start w:val="1"/>
      <w:numFmt w:val="lowerLetter"/>
      <w:lvlText w:val="%5."/>
      <w:lvlJc w:val="left"/>
      <w:pPr>
        <w:ind w:left="3816" w:hanging="360"/>
      </w:pPr>
    </w:lvl>
    <w:lvl w:ilvl="5" w:tplc="040B001B" w:tentative="1">
      <w:start w:val="1"/>
      <w:numFmt w:val="lowerRoman"/>
      <w:lvlText w:val="%6."/>
      <w:lvlJc w:val="right"/>
      <w:pPr>
        <w:ind w:left="4536" w:hanging="180"/>
      </w:pPr>
    </w:lvl>
    <w:lvl w:ilvl="6" w:tplc="040B000F" w:tentative="1">
      <w:start w:val="1"/>
      <w:numFmt w:val="decimal"/>
      <w:lvlText w:val="%7."/>
      <w:lvlJc w:val="left"/>
      <w:pPr>
        <w:ind w:left="5256" w:hanging="360"/>
      </w:pPr>
    </w:lvl>
    <w:lvl w:ilvl="7" w:tplc="040B0019" w:tentative="1">
      <w:start w:val="1"/>
      <w:numFmt w:val="lowerLetter"/>
      <w:lvlText w:val="%8."/>
      <w:lvlJc w:val="left"/>
      <w:pPr>
        <w:ind w:left="5976" w:hanging="360"/>
      </w:pPr>
    </w:lvl>
    <w:lvl w:ilvl="8" w:tplc="040B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07282EF2"/>
    <w:multiLevelType w:val="multilevel"/>
    <w:tmpl w:val="3E827CC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8"/>
        </w:tabs>
        <w:ind w:left="1078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2"/>
        </w:tabs>
        <w:ind w:left="1362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6"/>
        </w:tabs>
        <w:ind w:left="1646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30"/>
        </w:tabs>
        <w:ind w:left="1930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4"/>
        </w:tabs>
        <w:ind w:left="2214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8"/>
        </w:tabs>
        <w:ind w:left="2498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82"/>
        </w:tabs>
        <w:ind w:left="2782" w:hanging="283"/>
      </w:pPr>
      <w:rPr>
        <w:rFonts w:hint="default"/>
      </w:rPr>
    </w:lvl>
  </w:abstractNum>
  <w:abstractNum w:abstractNumId="3" w15:restartNumberingAfterBreak="0">
    <w:nsid w:val="0CE132A7"/>
    <w:multiLevelType w:val="hybridMultilevel"/>
    <w:tmpl w:val="3D56807E"/>
    <w:lvl w:ilvl="0" w:tplc="E3B053AC">
      <w:start w:val="1"/>
      <w:numFmt w:val="decimal"/>
      <w:lvlText w:val="%1"/>
      <w:lvlJc w:val="left"/>
      <w:pPr>
        <w:ind w:left="458" w:hanging="360"/>
      </w:pPr>
      <w:rPr>
        <w:rFonts w:hint="default"/>
        <w:i w:val="0"/>
      </w:rPr>
    </w:lvl>
    <w:lvl w:ilvl="1" w:tplc="040B0019" w:tentative="1">
      <w:start w:val="1"/>
      <w:numFmt w:val="lowerLetter"/>
      <w:lvlText w:val="%2."/>
      <w:lvlJc w:val="left"/>
      <w:pPr>
        <w:ind w:left="1178" w:hanging="360"/>
      </w:pPr>
    </w:lvl>
    <w:lvl w:ilvl="2" w:tplc="040B001B" w:tentative="1">
      <w:start w:val="1"/>
      <w:numFmt w:val="lowerRoman"/>
      <w:lvlText w:val="%3."/>
      <w:lvlJc w:val="right"/>
      <w:pPr>
        <w:ind w:left="1898" w:hanging="180"/>
      </w:pPr>
    </w:lvl>
    <w:lvl w:ilvl="3" w:tplc="040B000F" w:tentative="1">
      <w:start w:val="1"/>
      <w:numFmt w:val="decimal"/>
      <w:lvlText w:val="%4."/>
      <w:lvlJc w:val="left"/>
      <w:pPr>
        <w:ind w:left="2618" w:hanging="360"/>
      </w:pPr>
    </w:lvl>
    <w:lvl w:ilvl="4" w:tplc="040B0019" w:tentative="1">
      <w:start w:val="1"/>
      <w:numFmt w:val="lowerLetter"/>
      <w:lvlText w:val="%5."/>
      <w:lvlJc w:val="left"/>
      <w:pPr>
        <w:ind w:left="3338" w:hanging="360"/>
      </w:pPr>
    </w:lvl>
    <w:lvl w:ilvl="5" w:tplc="040B001B" w:tentative="1">
      <w:start w:val="1"/>
      <w:numFmt w:val="lowerRoman"/>
      <w:lvlText w:val="%6."/>
      <w:lvlJc w:val="right"/>
      <w:pPr>
        <w:ind w:left="4058" w:hanging="180"/>
      </w:pPr>
    </w:lvl>
    <w:lvl w:ilvl="6" w:tplc="040B000F" w:tentative="1">
      <w:start w:val="1"/>
      <w:numFmt w:val="decimal"/>
      <w:lvlText w:val="%7."/>
      <w:lvlJc w:val="left"/>
      <w:pPr>
        <w:ind w:left="4778" w:hanging="360"/>
      </w:pPr>
    </w:lvl>
    <w:lvl w:ilvl="7" w:tplc="040B0019" w:tentative="1">
      <w:start w:val="1"/>
      <w:numFmt w:val="lowerLetter"/>
      <w:lvlText w:val="%8."/>
      <w:lvlJc w:val="left"/>
      <w:pPr>
        <w:ind w:left="5498" w:hanging="360"/>
      </w:pPr>
    </w:lvl>
    <w:lvl w:ilvl="8" w:tplc="040B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4" w15:restartNumberingAfterBreak="0">
    <w:nsid w:val="133B624D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5" w15:restartNumberingAfterBreak="0">
    <w:nsid w:val="23791E6E"/>
    <w:multiLevelType w:val="multilevel"/>
    <w:tmpl w:val="DA22DB04"/>
    <w:lvl w:ilvl="0">
      <w:start w:val="1"/>
      <w:numFmt w:val="bullet"/>
      <w:pStyle w:val="Merkittyluettelo2"/>
      <w:lvlText w:val=""/>
      <w:lvlJc w:val="left"/>
      <w:pPr>
        <w:tabs>
          <w:tab w:val="num" w:pos="1814"/>
        </w:tabs>
        <w:ind w:left="181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98"/>
        </w:tabs>
        <w:ind w:left="2098" w:hanging="284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2381"/>
        </w:tabs>
        <w:ind w:left="2381" w:hanging="283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2665"/>
        </w:tabs>
        <w:ind w:left="2665" w:hanging="284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2948"/>
        </w:tabs>
        <w:ind w:left="2948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232"/>
        </w:tabs>
        <w:ind w:left="3232" w:hanging="284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515"/>
        </w:tabs>
        <w:ind w:left="3515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799"/>
        </w:tabs>
        <w:ind w:left="3799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4082"/>
        </w:tabs>
        <w:ind w:left="4082" w:hanging="283"/>
      </w:pPr>
      <w:rPr>
        <w:rFonts w:ascii="Symbol" w:hAnsi="Symbol" w:hint="default"/>
      </w:rPr>
    </w:lvl>
  </w:abstractNum>
  <w:abstractNum w:abstractNumId="6" w15:restartNumberingAfterBreak="0">
    <w:nsid w:val="24EF2002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7" w15:restartNumberingAfterBreak="0">
    <w:nsid w:val="2602619E"/>
    <w:multiLevelType w:val="hybridMultilevel"/>
    <w:tmpl w:val="AC9C6250"/>
    <w:lvl w:ilvl="0" w:tplc="2C169E54">
      <w:numFmt w:val="bullet"/>
      <w:lvlText w:val="•"/>
      <w:lvlJc w:val="left"/>
      <w:pPr>
        <w:ind w:left="1668" w:hanging="1308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457A8"/>
    <w:multiLevelType w:val="multilevel"/>
    <w:tmpl w:val="854E758A"/>
    <w:lvl w:ilvl="0">
      <w:start w:val="1"/>
      <w:numFmt w:val="bullet"/>
      <w:pStyle w:val="Merkittyluettelo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A8B41D1"/>
    <w:multiLevelType w:val="multilevel"/>
    <w:tmpl w:val="1DEC4906"/>
    <w:lvl w:ilvl="0">
      <w:start w:val="1"/>
      <w:numFmt w:val="decimal"/>
      <w:pStyle w:val="Numeroituluettelo3"/>
      <w:lvlText w:val="%1."/>
      <w:lvlJc w:val="left"/>
      <w:pPr>
        <w:tabs>
          <w:tab w:val="num" w:pos="3119"/>
        </w:tabs>
        <w:ind w:left="3119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402"/>
        </w:tabs>
        <w:ind w:left="3402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3969"/>
        </w:tabs>
        <w:ind w:left="3969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4253"/>
        </w:tabs>
        <w:ind w:left="4253" w:hanging="284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4536"/>
        </w:tabs>
        <w:ind w:left="4536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4820"/>
        </w:tabs>
        <w:ind w:left="4820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5103"/>
        </w:tabs>
        <w:ind w:left="5103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0" w15:restartNumberingAfterBreak="0">
    <w:nsid w:val="2F3D6CB0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1" w15:restartNumberingAfterBreak="0">
    <w:nsid w:val="305D29D3"/>
    <w:multiLevelType w:val="multilevel"/>
    <w:tmpl w:val="15281686"/>
    <w:lvl w:ilvl="0">
      <w:start w:val="1"/>
      <w:numFmt w:val="bullet"/>
      <w:pStyle w:val="Merkittyluettelo3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</w:rPr>
    </w:lvl>
  </w:abstractNum>
  <w:abstractNum w:abstractNumId="12" w15:restartNumberingAfterBreak="0">
    <w:nsid w:val="374C1C98"/>
    <w:multiLevelType w:val="hybridMultilevel"/>
    <w:tmpl w:val="CA4EAEC6"/>
    <w:lvl w:ilvl="0" w:tplc="6CE87122">
      <w:start w:val="1"/>
      <w:numFmt w:val="decimal"/>
      <w:lvlText w:val="%1."/>
      <w:lvlJc w:val="left"/>
      <w:pPr>
        <w:ind w:left="936" w:hanging="360"/>
      </w:pPr>
      <w:rPr>
        <w:rFonts w:hint="default"/>
        <w:i w:val="0"/>
        <w:iCs/>
      </w:rPr>
    </w:lvl>
    <w:lvl w:ilvl="1" w:tplc="040B0019" w:tentative="1">
      <w:start w:val="1"/>
      <w:numFmt w:val="lowerLetter"/>
      <w:lvlText w:val="%2."/>
      <w:lvlJc w:val="left"/>
      <w:pPr>
        <w:ind w:left="1656" w:hanging="360"/>
      </w:pPr>
    </w:lvl>
    <w:lvl w:ilvl="2" w:tplc="040B001B" w:tentative="1">
      <w:start w:val="1"/>
      <w:numFmt w:val="lowerRoman"/>
      <w:lvlText w:val="%3."/>
      <w:lvlJc w:val="right"/>
      <w:pPr>
        <w:ind w:left="2376" w:hanging="180"/>
      </w:pPr>
    </w:lvl>
    <w:lvl w:ilvl="3" w:tplc="040B000F" w:tentative="1">
      <w:start w:val="1"/>
      <w:numFmt w:val="decimal"/>
      <w:lvlText w:val="%4."/>
      <w:lvlJc w:val="left"/>
      <w:pPr>
        <w:ind w:left="3096" w:hanging="360"/>
      </w:pPr>
    </w:lvl>
    <w:lvl w:ilvl="4" w:tplc="040B0019" w:tentative="1">
      <w:start w:val="1"/>
      <w:numFmt w:val="lowerLetter"/>
      <w:lvlText w:val="%5."/>
      <w:lvlJc w:val="left"/>
      <w:pPr>
        <w:ind w:left="3816" w:hanging="360"/>
      </w:pPr>
    </w:lvl>
    <w:lvl w:ilvl="5" w:tplc="040B001B" w:tentative="1">
      <w:start w:val="1"/>
      <w:numFmt w:val="lowerRoman"/>
      <w:lvlText w:val="%6."/>
      <w:lvlJc w:val="right"/>
      <w:pPr>
        <w:ind w:left="4536" w:hanging="180"/>
      </w:pPr>
    </w:lvl>
    <w:lvl w:ilvl="6" w:tplc="040B000F" w:tentative="1">
      <w:start w:val="1"/>
      <w:numFmt w:val="decimal"/>
      <w:lvlText w:val="%7."/>
      <w:lvlJc w:val="left"/>
      <w:pPr>
        <w:ind w:left="5256" w:hanging="360"/>
      </w:pPr>
    </w:lvl>
    <w:lvl w:ilvl="7" w:tplc="040B0019" w:tentative="1">
      <w:start w:val="1"/>
      <w:numFmt w:val="lowerLetter"/>
      <w:lvlText w:val="%8."/>
      <w:lvlJc w:val="left"/>
      <w:pPr>
        <w:ind w:left="5976" w:hanging="360"/>
      </w:pPr>
    </w:lvl>
    <w:lvl w:ilvl="8" w:tplc="040B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3" w15:restartNumberingAfterBreak="0">
    <w:nsid w:val="3D756469"/>
    <w:multiLevelType w:val="multilevel"/>
    <w:tmpl w:val="555E6D86"/>
    <w:lvl w:ilvl="0">
      <w:start w:val="1"/>
      <w:numFmt w:val="decimal"/>
      <w:pStyle w:val="Numeroituluettelo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7"/>
        </w:tabs>
        <w:ind w:left="1077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4"/>
        </w:tabs>
        <w:ind w:left="1644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28"/>
        </w:tabs>
        <w:ind w:left="1928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1"/>
        </w:tabs>
        <w:ind w:left="2211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5"/>
        </w:tabs>
        <w:ind w:left="2495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78"/>
        </w:tabs>
        <w:ind w:left="2778" w:hanging="283"/>
      </w:pPr>
      <w:rPr>
        <w:rFonts w:hint="default"/>
      </w:rPr>
    </w:lvl>
  </w:abstractNum>
  <w:abstractNum w:abstractNumId="14" w15:restartNumberingAfterBreak="0">
    <w:nsid w:val="4B5828D1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5" w15:restartNumberingAfterBreak="0">
    <w:nsid w:val="52A83689"/>
    <w:multiLevelType w:val="multilevel"/>
    <w:tmpl w:val="D1EAB5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81"/>
        </w:tabs>
        <w:ind w:left="681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965"/>
        </w:tabs>
        <w:ind w:left="965" w:hanging="285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249"/>
        </w:tabs>
        <w:ind w:left="1249" w:hanging="28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3"/>
        </w:tabs>
        <w:ind w:left="1533" w:hanging="286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817"/>
        </w:tabs>
        <w:ind w:left="1817" w:hanging="286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665"/>
        </w:tabs>
        <w:ind w:left="2665" w:hanging="284"/>
      </w:pPr>
      <w:rPr>
        <w:rFonts w:hint="default"/>
      </w:rPr>
    </w:lvl>
  </w:abstractNum>
  <w:abstractNum w:abstractNumId="16" w15:restartNumberingAfterBreak="0">
    <w:nsid w:val="568D2CE8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7" w15:restartNumberingAfterBreak="0">
    <w:nsid w:val="59DA46EF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E180E62"/>
    <w:multiLevelType w:val="multilevel"/>
    <w:tmpl w:val="8F38F29A"/>
    <w:lvl w:ilvl="0">
      <w:start w:val="1"/>
      <w:numFmt w:val="decimal"/>
      <w:pStyle w:val="Numeroituluettelo2"/>
      <w:lvlText w:val="%1."/>
      <w:lvlJc w:val="left"/>
      <w:pPr>
        <w:tabs>
          <w:tab w:val="num" w:pos="1814"/>
        </w:tabs>
        <w:ind w:left="1814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665"/>
        </w:tabs>
        <w:ind w:left="2665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948"/>
        </w:tabs>
        <w:ind w:left="2948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3232"/>
        </w:tabs>
        <w:ind w:left="3232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3515"/>
        </w:tabs>
        <w:ind w:left="3515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3799"/>
        </w:tabs>
        <w:ind w:left="3799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4082"/>
        </w:tabs>
        <w:ind w:left="4082" w:hanging="283"/>
      </w:pPr>
      <w:rPr>
        <w:rFonts w:hint="default"/>
      </w:rPr>
    </w:lvl>
  </w:abstractNum>
  <w:abstractNum w:abstractNumId="19" w15:restartNumberingAfterBreak="0">
    <w:nsid w:val="61A013E6"/>
    <w:multiLevelType w:val="multilevel"/>
    <w:tmpl w:val="15281686"/>
    <w:lvl w:ilvl="0">
      <w:start w:val="1"/>
      <w:numFmt w:val="bullet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  <w:color w:val="auto"/>
      </w:rPr>
    </w:lvl>
  </w:abstractNum>
  <w:abstractNum w:abstractNumId="20" w15:restartNumberingAfterBreak="0">
    <w:nsid w:val="73304ACD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FFA5E81"/>
    <w:multiLevelType w:val="multilevel"/>
    <w:tmpl w:val="040B0025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2949410">
    <w:abstractNumId w:val="21"/>
  </w:num>
  <w:num w:numId="2" w16cid:durableId="2139757776">
    <w:abstractNumId w:val="4"/>
  </w:num>
  <w:num w:numId="3" w16cid:durableId="1808935872">
    <w:abstractNumId w:val="11"/>
  </w:num>
  <w:num w:numId="4" w16cid:durableId="35475301">
    <w:abstractNumId w:val="11"/>
  </w:num>
  <w:num w:numId="5" w16cid:durableId="12280335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2747264">
    <w:abstractNumId w:val="5"/>
  </w:num>
  <w:num w:numId="7" w16cid:durableId="1231035563">
    <w:abstractNumId w:val="0"/>
  </w:num>
  <w:num w:numId="8" w16cid:durableId="388455429">
    <w:abstractNumId w:val="20"/>
  </w:num>
  <w:num w:numId="9" w16cid:durableId="239029193">
    <w:abstractNumId w:val="9"/>
  </w:num>
  <w:num w:numId="10" w16cid:durableId="7049822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4549107">
    <w:abstractNumId w:val="13"/>
  </w:num>
  <w:num w:numId="12" w16cid:durableId="18040828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00998034">
    <w:abstractNumId w:val="18"/>
  </w:num>
  <w:num w:numId="14" w16cid:durableId="1537036512">
    <w:abstractNumId w:val="17"/>
  </w:num>
  <w:num w:numId="15" w16cid:durableId="1266186015">
    <w:abstractNumId w:val="8"/>
  </w:num>
  <w:num w:numId="16" w16cid:durableId="759104543">
    <w:abstractNumId w:val="8"/>
    <w:lvlOverride w:ilvl="0">
      <w:lvl w:ilvl="0">
        <w:start w:val="1"/>
        <w:numFmt w:val="bullet"/>
        <w:pStyle w:val="Merkittyluettelo"/>
        <w:lvlText w:val=""/>
        <w:lvlJc w:val="left"/>
        <w:pPr>
          <w:ind w:left="510" w:hanging="283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397"/>
          </w:tabs>
          <w:ind w:left="794" w:hanging="283"/>
        </w:pPr>
        <w:rPr>
          <w:rFonts w:ascii="Courier New" w:hAnsi="Courier New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78" w:hanging="283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o"/>
        <w:lvlJc w:val="left"/>
        <w:pPr>
          <w:ind w:left="1362" w:hanging="283"/>
        </w:pPr>
        <w:rPr>
          <w:rFonts w:ascii="Courier New" w:hAnsi="Courier New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646" w:hanging="283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930" w:hanging="283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214" w:hanging="283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498" w:hanging="283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782" w:hanging="283"/>
        </w:pPr>
        <w:rPr>
          <w:rFonts w:ascii="Symbol" w:hAnsi="Symbol" w:hint="default"/>
          <w:color w:val="auto"/>
        </w:rPr>
      </w:lvl>
    </w:lvlOverride>
  </w:num>
  <w:num w:numId="17" w16cid:durableId="1680504717">
    <w:abstractNumId w:val="10"/>
  </w:num>
  <w:num w:numId="18" w16cid:durableId="1122646605">
    <w:abstractNumId w:val="19"/>
  </w:num>
  <w:num w:numId="19" w16cid:durableId="384719429">
    <w:abstractNumId w:val="16"/>
  </w:num>
  <w:num w:numId="20" w16cid:durableId="1367633935">
    <w:abstractNumId w:val="14"/>
  </w:num>
  <w:num w:numId="21" w16cid:durableId="2033912857">
    <w:abstractNumId w:val="15"/>
  </w:num>
  <w:num w:numId="22" w16cid:durableId="1987005245">
    <w:abstractNumId w:val="7"/>
  </w:num>
  <w:num w:numId="23" w16cid:durableId="419179265">
    <w:abstractNumId w:val="2"/>
  </w:num>
  <w:num w:numId="24" w16cid:durableId="1093211497">
    <w:abstractNumId w:val="6"/>
  </w:num>
  <w:num w:numId="25" w16cid:durableId="34545268">
    <w:abstractNumId w:val="12"/>
  </w:num>
  <w:num w:numId="26" w16cid:durableId="740836843">
    <w:abstractNumId w:val="1"/>
  </w:num>
  <w:num w:numId="27" w16cid:durableId="792097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i-FI" w:vendorID="666" w:dllVersion="513" w:checkStyle="1"/>
  <w:activeWritingStyle w:appName="MSWord" w:lang="fi-FI" w:vendorID="22" w:dllVersion="513" w:checkStyle="1"/>
  <w:attachedTemplate r:id="rId1"/>
  <w:stylePaneFormatFilter w:val="F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1"/>
  <w:defaultTabStop w:val="130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AA"/>
    <w:rsid w:val="00006BD8"/>
    <w:rsid w:val="00030AD9"/>
    <w:rsid w:val="0003763E"/>
    <w:rsid w:val="00053E4F"/>
    <w:rsid w:val="00080B13"/>
    <w:rsid w:val="000A5DA2"/>
    <w:rsid w:val="000B4F7D"/>
    <w:rsid w:val="000B7CC3"/>
    <w:rsid w:val="000D4DEB"/>
    <w:rsid w:val="000D55FE"/>
    <w:rsid w:val="000E401D"/>
    <w:rsid w:val="000F30B3"/>
    <w:rsid w:val="000F7661"/>
    <w:rsid w:val="00102E97"/>
    <w:rsid w:val="0010568D"/>
    <w:rsid w:val="00112E79"/>
    <w:rsid w:val="00116FB0"/>
    <w:rsid w:val="00123AEB"/>
    <w:rsid w:val="00142988"/>
    <w:rsid w:val="001464F8"/>
    <w:rsid w:val="00161DD4"/>
    <w:rsid w:val="0017380B"/>
    <w:rsid w:val="001836EC"/>
    <w:rsid w:val="001B12A6"/>
    <w:rsid w:val="001B32E6"/>
    <w:rsid w:val="001D2089"/>
    <w:rsid w:val="001E2CB1"/>
    <w:rsid w:val="001F5EDA"/>
    <w:rsid w:val="00220591"/>
    <w:rsid w:val="002256DE"/>
    <w:rsid w:val="00232D19"/>
    <w:rsid w:val="00267C12"/>
    <w:rsid w:val="00272596"/>
    <w:rsid w:val="00275BAE"/>
    <w:rsid w:val="00293FDB"/>
    <w:rsid w:val="002B59C4"/>
    <w:rsid w:val="002C7BD2"/>
    <w:rsid w:val="002D63DD"/>
    <w:rsid w:val="002E531D"/>
    <w:rsid w:val="002F04A0"/>
    <w:rsid w:val="002F26F8"/>
    <w:rsid w:val="002F5AE3"/>
    <w:rsid w:val="002F5B9C"/>
    <w:rsid w:val="00316BE1"/>
    <w:rsid w:val="00320465"/>
    <w:rsid w:val="00340ED4"/>
    <w:rsid w:val="00343568"/>
    <w:rsid w:val="00353382"/>
    <w:rsid w:val="00375E63"/>
    <w:rsid w:val="00384693"/>
    <w:rsid w:val="003A584E"/>
    <w:rsid w:val="003E55E0"/>
    <w:rsid w:val="004160DC"/>
    <w:rsid w:val="004162EE"/>
    <w:rsid w:val="00437121"/>
    <w:rsid w:val="0045612B"/>
    <w:rsid w:val="004837E4"/>
    <w:rsid w:val="0048519D"/>
    <w:rsid w:val="00492C1D"/>
    <w:rsid w:val="004A6E05"/>
    <w:rsid w:val="004B43FC"/>
    <w:rsid w:val="004C13CA"/>
    <w:rsid w:val="004C3A5A"/>
    <w:rsid w:val="004E36C7"/>
    <w:rsid w:val="004E545A"/>
    <w:rsid w:val="00503BEF"/>
    <w:rsid w:val="00511DD7"/>
    <w:rsid w:val="00511ECF"/>
    <w:rsid w:val="00515A86"/>
    <w:rsid w:val="00526195"/>
    <w:rsid w:val="005349A9"/>
    <w:rsid w:val="00551AE7"/>
    <w:rsid w:val="005537F0"/>
    <w:rsid w:val="00556993"/>
    <w:rsid w:val="005878A2"/>
    <w:rsid w:val="00595200"/>
    <w:rsid w:val="0059599F"/>
    <w:rsid w:val="005B14E7"/>
    <w:rsid w:val="005D7A9D"/>
    <w:rsid w:val="005E4004"/>
    <w:rsid w:val="005F288C"/>
    <w:rsid w:val="0062661C"/>
    <w:rsid w:val="006471AA"/>
    <w:rsid w:val="00663BE7"/>
    <w:rsid w:val="00672592"/>
    <w:rsid w:val="006812D8"/>
    <w:rsid w:val="00681BA5"/>
    <w:rsid w:val="00681FC3"/>
    <w:rsid w:val="006A2448"/>
    <w:rsid w:val="006A2C2C"/>
    <w:rsid w:val="006A3D93"/>
    <w:rsid w:val="006D6DBA"/>
    <w:rsid w:val="006E1DC3"/>
    <w:rsid w:val="006E7077"/>
    <w:rsid w:val="00701622"/>
    <w:rsid w:val="007109DF"/>
    <w:rsid w:val="00713045"/>
    <w:rsid w:val="00714D98"/>
    <w:rsid w:val="00723598"/>
    <w:rsid w:val="00725AE2"/>
    <w:rsid w:val="00750C88"/>
    <w:rsid w:val="00757609"/>
    <w:rsid w:val="00762837"/>
    <w:rsid w:val="007663EB"/>
    <w:rsid w:val="00790860"/>
    <w:rsid w:val="007C7722"/>
    <w:rsid w:val="007E3A61"/>
    <w:rsid w:val="007E6472"/>
    <w:rsid w:val="007F55DF"/>
    <w:rsid w:val="00812F7C"/>
    <w:rsid w:val="00816C86"/>
    <w:rsid w:val="00837A7F"/>
    <w:rsid w:val="0084077F"/>
    <w:rsid w:val="00855712"/>
    <w:rsid w:val="008706E9"/>
    <w:rsid w:val="0088189D"/>
    <w:rsid w:val="00885BAE"/>
    <w:rsid w:val="008861EB"/>
    <w:rsid w:val="008C2A8B"/>
    <w:rsid w:val="008D3552"/>
    <w:rsid w:val="008E58E7"/>
    <w:rsid w:val="008F4F41"/>
    <w:rsid w:val="009036D7"/>
    <w:rsid w:val="00906C4E"/>
    <w:rsid w:val="00925B08"/>
    <w:rsid w:val="00941FC8"/>
    <w:rsid w:val="00952D0E"/>
    <w:rsid w:val="009631D9"/>
    <w:rsid w:val="00963ECB"/>
    <w:rsid w:val="009702FF"/>
    <w:rsid w:val="00974BB5"/>
    <w:rsid w:val="00986356"/>
    <w:rsid w:val="009A7BD0"/>
    <w:rsid w:val="009C4493"/>
    <w:rsid w:val="009C60C2"/>
    <w:rsid w:val="009D1B8D"/>
    <w:rsid w:val="009D21B2"/>
    <w:rsid w:val="009F23A1"/>
    <w:rsid w:val="009F687F"/>
    <w:rsid w:val="00A01DED"/>
    <w:rsid w:val="00A22004"/>
    <w:rsid w:val="00A249D4"/>
    <w:rsid w:val="00A26879"/>
    <w:rsid w:val="00A47C3E"/>
    <w:rsid w:val="00A751B5"/>
    <w:rsid w:val="00A8416D"/>
    <w:rsid w:val="00A92FD8"/>
    <w:rsid w:val="00AB65E9"/>
    <w:rsid w:val="00AC6F37"/>
    <w:rsid w:val="00AD012D"/>
    <w:rsid w:val="00AF4DF9"/>
    <w:rsid w:val="00B06CDC"/>
    <w:rsid w:val="00B1748F"/>
    <w:rsid w:val="00B23990"/>
    <w:rsid w:val="00B37E93"/>
    <w:rsid w:val="00B94FE9"/>
    <w:rsid w:val="00BB6C12"/>
    <w:rsid w:val="00BB739B"/>
    <w:rsid w:val="00BC7C0C"/>
    <w:rsid w:val="00BF2815"/>
    <w:rsid w:val="00BF7819"/>
    <w:rsid w:val="00C01789"/>
    <w:rsid w:val="00C10A80"/>
    <w:rsid w:val="00C13C5A"/>
    <w:rsid w:val="00C1589C"/>
    <w:rsid w:val="00C22D2C"/>
    <w:rsid w:val="00C2459D"/>
    <w:rsid w:val="00C26812"/>
    <w:rsid w:val="00C27073"/>
    <w:rsid w:val="00C35B75"/>
    <w:rsid w:val="00C41716"/>
    <w:rsid w:val="00C5073E"/>
    <w:rsid w:val="00C8114D"/>
    <w:rsid w:val="00CA2DE4"/>
    <w:rsid w:val="00CB3386"/>
    <w:rsid w:val="00CB6139"/>
    <w:rsid w:val="00CC02D0"/>
    <w:rsid w:val="00CC6D75"/>
    <w:rsid w:val="00CD2664"/>
    <w:rsid w:val="00CE20C0"/>
    <w:rsid w:val="00CE6FC6"/>
    <w:rsid w:val="00CF69EA"/>
    <w:rsid w:val="00D425E0"/>
    <w:rsid w:val="00D46A88"/>
    <w:rsid w:val="00D516A6"/>
    <w:rsid w:val="00D54B0D"/>
    <w:rsid w:val="00D708DB"/>
    <w:rsid w:val="00D75EAE"/>
    <w:rsid w:val="00D81715"/>
    <w:rsid w:val="00D84C14"/>
    <w:rsid w:val="00D97A02"/>
    <w:rsid w:val="00DC6C43"/>
    <w:rsid w:val="00DD46F0"/>
    <w:rsid w:val="00DF38DA"/>
    <w:rsid w:val="00E05B7F"/>
    <w:rsid w:val="00E06328"/>
    <w:rsid w:val="00E26FF2"/>
    <w:rsid w:val="00E4155C"/>
    <w:rsid w:val="00E46954"/>
    <w:rsid w:val="00E66BE0"/>
    <w:rsid w:val="00E87E79"/>
    <w:rsid w:val="00E930F3"/>
    <w:rsid w:val="00EA18AE"/>
    <w:rsid w:val="00EB5A46"/>
    <w:rsid w:val="00ED688B"/>
    <w:rsid w:val="00ED7698"/>
    <w:rsid w:val="00EE5047"/>
    <w:rsid w:val="00EE5C4B"/>
    <w:rsid w:val="00EF1424"/>
    <w:rsid w:val="00F03B19"/>
    <w:rsid w:val="00F13568"/>
    <w:rsid w:val="00F211E7"/>
    <w:rsid w:val="00F21377"/>
    <w:rsid w:val="00F4194E"/>
    <w:rsid w:val="00F857A4"/>
    <w:rsid w:val="00FA67AB"/>
    <w:rsid w:val="00FE2FA8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1B49CB"/>
  <w15:docId w15:val="{0FA6BDFF-14BF-41F6-9881-F23D7C74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13" w:unhideWhenUsed="1"/>
    <w:lsdException w:name="List" w:semiHidden="1"/>
    <w:lsdException w:name="List Bullet" w:uiPriority="19"/>
    <w:lsdException w:name="List Number" w:uiPriority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3"/>
    <w:lsdException w:name="List Bullet 3" w:uiPriority="4"/>
    <w:lsdException w:name="List Bullet 4" w:semiHidden="1" w:unhideWhenUsed="1"/>
    <w:lsdException w:name="List Bullet 5" w:semiHidden="1" w:unhideWhenUsed="1"/>
    <w:lsdException w:name="List Number 2" w:uiPriority="3"/>
    <w:lsdException w:name="List Number 3" w:uiPriority="4"/>
    <w:lsdException w:name="List Number 4" w:semiHidden="1" w:unhideWhenUsed="1"/>
    <w:lsdException w:name="List Number 5" w:semiHidden="1" w:unhideWhenUsed="1"/>
    <w:lsdException w:name="Title" w:uiPriority="4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 w:qFormat="1"/>
    <w:lsdException w:name="Body Text Indent" w:uiPriority="2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6471AA"/>
    <w:pPr>
      <w:spacing w:line="240" w:lineRule="atLeast"/>
    </w:pPr>
    <w:rPr>
      <w:rFonts w:ascii="Source Sans Pro" w:eastAsia="SimSun" w:hAnsi="Source Sans Pro"/>
      <w:sz w:val="20"/>
      <w:szCs w:val="24"/>
      <w:lang w:eastAsia="zh-CN"/>
    </w:rPr>
  </w:style>
  <w:style w:type="paragraph" w:styleId="Otsikko1">
    <w:name w:val="heading 1"/>
    <w:basedOn w:val="Normaali"/>
    <w:next w:val="Normaali"/>
    <w:uiPriority w:val="5"/>
    <w:qFormat/>
    <w:rsid w:val="006812D8"/>
    <w:pPr>
      <w:numPr>
        <w:numId w:val="1"/>
      </w:numPr>
      <w:suppressAutoHyphens/>
      <w:spacing w:line="276" w:lineRule="auto"/>
      <w:outlineLvl w:val="0"/>
    </w:pPr>
    <w:rPr>
      <w:rFonts w:asciiTheme="majorHAnsi" w:hAnsiTheme="majorHAnsi"/>
      <w:b/>
      <w:color w:val="394B85"/>
      <w:sz w:val="26"/>
    </w:rPr>
  </w:style>
  <w:style w:type="paragraph" w:styleId="Otsikko2">
    <w:name w:val="heading 2"/>
    <w:basedOn w:val="Normaali"/>
    <w:next w:val="Normaali"/>
    <w:link w:val="Otsikko2Char"/>
    <w:qFormat/>
    <w:rsid w:val="00C2459D"/>
    <w:pPr>
      <w:keepNext/>
      <w:numPr>
        <w:ilvl w:val="1"/>
        <w:numId w:val="1"/>
      </w:numPr>
      <w:outlineLvl w:val="1"/>
    </w:pPr>
    <w:rPr>
      <w:b/>
      <w:color w:val="394B85"/>
      <w:sz w:val="24"/>
    </w:rPr>
  </w:style>
  <w:style w:type="paragraph" w:styleId="Otsikko3">
    <w:name w:val="heading 3"/>
    <w:basedOn w:val="Normaali"/>
    <w:next w:val="Normaali"/>
    <w:uiPriority w:val="7"/>
    <w:qFormat/>
    <w:rsid w:val="00C2459D"/>
    <w:pPr>
      <w:keepNext/>
      <w:numPr>
        <w:ilvl w:val="2"/>
        <w:numId w:val="1"/>
      </w:numPr>
      <w:outlineLvl w:val="2"/>
    </w:pPr>
    <w:rPr>
      <w:b/>
      <w:bCs/>
      <w:color w:val="394B85" w:themeColor="text2"/>
    </w:rPr>
  </w:style>
  <w:style w:type="paragraph" w:styleId="Otsikko4">
    <w:name w:val="heading 4"/>
    <w:basedOn w:val="Normaali"/>
    <w:next w:val="Normaali"/>
    <w:uiPriority w:val="8"/>
    <w:unhideWhenUsed/>
    <w:rsid w:val="00C2459D"/>
    <w:pPr>
      <w:keepNext/>
      <w:numPr>
        <w:ilvl w:val="3"/>
        <w:numId w:val="1"/>
      </w:numPr>
      <w:spacing w:before="60"/>
      <w:outlineLvl w:val="3"/>
    </w:pPr>
    <w:rPr>
      <w:color w:val="394B85" w:themeColor="text2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C5073E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A3863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C5073E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C2542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C5073E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C5073E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C5073E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Otsikko">
    <w:name w:val="Title"/>
    <w:basedOn w:val="Normaali"/>
    <w:next w:val="Vakiosisennys"/>
    <w:link w:val="OtsikkoChar"/>
    <w:uiPriority w:val="5"/>
    <w:rsid w:val="00C5073E"/>
    <w:pPr>
      <w:spacing w:line="276" w:lineRule="auto"/>
    </w:pPr>
    <w:rPr>
      <w:rFonts w:asciiTheme="majorHAnsi" w:hAnsiTheme="majorHAnsi"/>
      <w:b/>
      <w:color w:val="394B85" w:themeColor="text2"/>
      <w:sz w:val="26"/>
    </w:rPr>
  </w:style>
  <w:style w:type="paragraph" w:styleId="Sisluet1">
    <w:name w:val="toc 1"/>
    <w:basedOn w:val="Normaali"/>
    <w:next w:val="Normaali"/>
    <w:uiPriority w:val="13"/>
    <w:semiHidden/>
    <w:rsid w:val="001E2CB1"/>
    <w:pPr>
      <w:spacing w:before="240"/>
    </w:pPr>
    <w:rPr>
      <w:rFonts w:cs="Arial"/>
      <w:bCs/>
      <w:caps/>
      <w:noProof/>
      <w:sz w:val="24"/>
      <w:szCs w:val="28"/>
    </w:rPr>
  </w:style>
  <w:style w:type="paragraph" w:styleId="Sisluet2">
    <w:name w:val="toc 2"/>
    <w:basedOn w:val="Normaali"/>
    <w:next w:val="Normaali"/>
    <w:uiPriority w:val="13"/>
    <w:semiHidden/>
    <w:rsid w:val="001E2CB1"/>
    <w:pPr>
      <w:spacing w:before="120"/>
    </w:pPr>
  </w:style>
  <w:style w:type="paragraph" w:styleId="Sisluet3">
    <w:name w:val="toc 3"/>
    <w:basedOn w:val="Normaali"/>
    <w:next w:val="Normaali"/>
    <w:uiPriority w:val="13"/>
    <w:semiHidden/>
    <w:rsid w:val="001E2CB1"/>
    <w:pPr>
      <w:spacing w:before="60"/>
      <w:ind w:left="1814"/>
    </w:pPr>
  </w:style>
  <w:style w:type="paragraph" w:styleId="Sisluet4">
    <w:name w:val="toc 4"/>
    <w:basedOn w:val="Normaali"/>
    <w:next w:val="Normaali"/>
    <w:uiPriority w:val="13"/>
    <w:semiHidden/>
    <w:rsid w:val="001E2CB1"/>
    <w:pPr>
      <w:ind w:left="2381"/>
    </w:pPr>
  </w:style>
  <w:style w:type="character" w:customStyle="1" w:styleId="OtsikkoChar">
    <w:name w:val="Otsikko Char"/>
    <w:basedOn w:val="Kappaleenoletusfontti"/>
    <w:link w:val="Otsikko"/>
    <w:uiPriority w:val="5"/>
    <w:rsid w:val="00ED7698"/>
    <w:rPr>
      <w:rFonts w:asciiTheme="majorHAnsi" w:hAnsiTheme="majorHAnsi"/>
      <w:b/>
      <w:color w:val="394B85" w:themeColor="text2"/>
      <w:sz w:val="26"/>
    </w:rPr>
  </w:style>
  <w:style w:type="character" w:styleId="Sivunumero">
    <w:name w:val="page number"/>
    <w:basedOn w:val="Kappaleenoletusfontti"/>
    <w:uiPriority w:val="99"/>
    <w:semiHidden/>
    <w:unhideWhenUsed/>
    <w:rsid w:val="009D1B8D"/>
  </w:style>
  <w:style w:type="paragraph" w:styleId="Alaotsikko">
    <w:name w:val="Subtitle"/>
    <w:basedOn w:val="Normaali"/>
    <w:next w:val="Vakiosisennys"/>
    <w:link w:val="AlaotsikkoChar"/>
    <w:uiPriority w:val="6"/>
    <w:rsid w:val="00C5073E"/>
    <w:rPr>
      <w:b/>
      <w:color w:val="394B85" w:themeColor="text2"/>
      <w:sz w:val="24"/>
    </w:rPr>
  </w:style>
  <w:style w:type="character" w:customStyle="1" w:styleId="AlaotsikkoChar">
    <w:name w:val="Alaotsikko Char"/>
    <w:basedOn w:val="Kappaleenoletusfontti"/>
    <w:link w:val="Alaotsikko"/>
    <w:uiPriority w:val="6"/>
    <w:rsid w:val="00ED7698"/>
    <w:rPr>
      <w:b/>
      <w:color w:val="394B85" w:themeColor="text2"/>
      <w:sz w:val="24"/>
    </w:rPr>
  </w:style>
  <w:style w:type="paragraph" w:styleId="Eivli">
    <w:name w:val="No Spacing"/>
    <w:rsid w:val="00C2459D"/>
  </w:style>
  <w:style w:type="paragraph" w:styleId="Yltunniste">
    <w:name w:val="header"/>
    <w:basedOn w:val="Eivli"/>
    <w:link w:val="YltunnisteChar"/>
    <w:uiPriority w:val="12"/>
    <w:rsid w:val="00C2459D"/>
    <w:pPr>
      <w:tabs>
        <w:tab w:val="left" w:pos="5216"/>
        <w:tab w:val="right" w:pos="10206"/>
      </w:tabs>
    </w:pPr>
  </w:style>
  <w:style w:type="character" w:customStyle="1" w:styleId="YltunnisteChar">
    <w:name w:val="Ylätunniste Char"/>
    <w:link w:val="Yltunniste"/>
    <w:uiPriority w:val="12"/>
    <w:rsid w:val="00C2459D"/>
  </w:style>
  <w:style w:type="paragraph" w:styleId="Alatunniste">
    <w:name w:val="footer"/>
    <w:basedOn w:val="Normaali"/>
    <w:link w:val="AlatunnisteChar"/>
    <w:uiPriority w:val="12"/>
    <w:rsid w:val="00C2459D"/>
    <w:pPr>
      <w:ind w:right="-1"/>
    </w:pPr>
    <w:rPr>
      <w:rFonts w:cstheme="minorHAnsi"/>
      <w:sz w:val="18"/>
      <w:szCs w:val="18"/>
    </w:rPr>
  </w:style>
  <w:style w:type="character" w:customStyle="1" w:styleId="AlatunnisteChar">
    <w:name w:val="Alatunniste Char"/>
    <w:link w:val="Alatunniste"/>
    <w:uiPriority w:val="12"/>
    <w:rsid w:val="00C2459D"/>
    <w:rPr>
      <w:rFonts w:cstheme="minorHAnsi"/>
      <w:sz w:val="18"/>
      <w:szCs w:val="18"/>
    </w:rPr>
  </w:style>
  <w:style w:type="paragraph" w:styleId="Vakiosisennys">
    <w:name w:val="Normal Indent"/>
    <w:basedOn w:val="Normaali"/>
    <w:uiPriority w:val="2"/>
    <w:unhideWhenUsed/>
    <w:rsid w:val="00EB5A46"/>
    <w:pPr>
      <w:ind w:left="1304"/>
    </w:pPr>
  </w:style>
  <w:style w:type="paragraph" w:styleId="Sisennettyleipteksti">
    <w:name w:val="Body Text Indent"/>
    <w:basedOn w:val="Vakiosisennys"/>
    <w:link w:val="SisennettyleiptekstiChar"/>
    <w:uiPriority w:val="4"/>
    <w:rsid w:val="00C5073E"/>
    <w:pPr>
      <w:ind w:left="2608"/>
    </w:pPr>
  </w:style>
  <w:style w:type="character" w:customStyle="1" w:styleId="SisennettyleiptekstiChar">
    <w:name w:val="Sisennetty leipäteksti Char"/>
    <w:basedOn w:val="Kappaleenoletusfontti"/>
    <w:link w:val="Sisennettyleipteksti"/>
    <w:uiPriority w:val="4"/>
    <w:rsid w:val="00503BEF"/>
  </w:style>
  <w:style w:type="character" w:customStyle="1" w:styleId="Otsikko5Char">
    <w:name w:val="Otsikko 5 Char"/>
    <w:basedOn w:val="Kappaleenoletusfontti"/>
    <w:link w:val="Otsikko5"/>
    <w:uiPriority w:val="9"/>
    <w:semiHidden/>
    <w:rsid w:val="00C5073E"/>
    <w:rPr>
      <w:rFonts w:asciiTheme="majorHAnsi" w:eastAsiaTheme="majorEastAsia" w:hAnsiTheme="majorHAnsi" w:cstheme="majorBidi"/>
      <w:color w:val="2A3863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5073E"/>
    <w:rPr>
      <w:rFonts w:asciiTheme="majorHAnsi" w:eastAsiaTheme="majorEastAsia" w:hAnsiTheme="majorHAnsi" w:cstheme="majorBidi"/>
      <w:color w:val="1C2542" w:themeColor="accent1" w:themeShade="7F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5073E"/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507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507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Merkittyluettelo">
    <w:name w:val="List Bullet"/>
    <w:basedOn w:val="Normaali"/>
    <w:uiPriority w:val="1"/>
    <w:rsid w:val="00B23990"/>
    <w:pPr>
      <w:numPr>
        <w:numId w:val="15"/>
      </w:numPr>
      <w:contextualSpacing/>
    </w:pPr>
  </w:style>
  <w:style w:type="paragraph" w:styleId="Luettelokappale">
    <w:name w:val="List Paragraph"/>
    <w:basedOn w:val="Normaali"/>
    <w:uiPriority w:val="99"/>
    <w:semiHidden/>
    <w:rsid w:val="00B23990"/>
    <w:pPr>
      <w:ind w:left="227"/>
      <w:contextualSpacing/>
    </w:pPr>
  </w:style>
  <w:style w:type="paragraph" w:styleId="Merkittyluettelo2">
    <w:name w:val="List Bullet 2"/>
    <w:basedOn w:val="Vakiosisennys"/>
    <w:uiPriority w:val="3"/>
    <w:rsid w:val="00B23990"/>
    <w:pPr>
      <w:numPr>
        <w:numId w:val="6"/>
      </w:numPr>
      <w:contextualSpacing/>
    </w:pPr>
    <w:rPr>
      <w:lang w:val="en-US"/>
    </w:rPr>
  </w:style>
  <w:style w:type="paragraph" w:styleId="Merkittyluettelo3">
    <w:name w:val="List Bullet 3"/>
    <w:basedOn w:val="Sisennettyleipteksti"/>
    <w:uiPriority w:val="4"/>
    <w:rsid w:val="00B23990"/>
    <w:pPr>
      <w:numPr>
        <w:numId w:val="3"/>
      </w:numPr>
      <w:contextualSpacing/>
    </w:pPr>
  </w:style>
  <w:style w:type="paragraph" w:styleId="Numeroituluettelo3">
    <w:name w:val="List Number 3"/>
    <w:basedOn w:val="Sisennettyleipteksti"/>
    <w:uiPriority w:val="4"/>
    <w:rsid w:val="00CB6139"/>
    <w:pPr>
      <w:numPr>
        <w:numId w:val="9"/>
      </w:numPr>
      <w:contextualSpacing/>
    </w:pPr>
  </w:style>
  <w:style w:type="paragraph" w:styleId="Numeroituluettelo">
    <w:name w:val="List Number"/>
    <w:basedOn w:val="Normaali"/>
    <w:uiPriority w:val="1"/>
    <w:rsid w:val="00B23990"/>
    <w:pPr>
      <w:numPr>
        <w:numId w:val="11"/>
      </w:numPr>
      <w:contextualSpacing/>
    </w:pPr>
  </w:style>
  <w:style w:type="paragraph" w:styleId="Numeroituluettelo2">
    <w:name w:val="List Number 2"/>
    <w:basedOn w:val="Vakiosisennys"/>
    <w:uiPriority w:val="3"/>
    <w:rsid w:val="00CB6139"/>
    <w:pPr>
      <w:numPr>
        <w:numId w:val="13"/>
      </w:numPr>
      <w:contextualSpacing/>
    </w:pPr>
  </w:style>
  <w:style w:type="paragraph" w:styleId="Leipteksti">
    <w:name w:val="Body Text"/>
    <w:basedOn w:val="Normaali"/>
    <w:link w:val="LeiptekstiChar"/>
    <w:qFormat/>
    <w:rsid w:val="006471AA"/>
    <w:pPr>
      <w:spacing w:after="280"/>
      <w:ind w:left="1298"/>
    </w:pPr>
  </w:style>
  <w:style w:type="character" w:customStyle="1" w:styleId="LeiptekstiChar">
    <w:name w:val="Leipäteksti Char"/>
    <w:basedOn w:val="Kappaleenoletusfontti"/>
    <w:link w:val="Leipteksti"/>
    <w:rsid w:val="006471AA"/>
    <w:rPr>
      <w:rFonts w:ascii="Source Sans Pro" w:eastAsia="SimSun" w:hAnsi="Source Sans Pro"/>
      <w:sz w:val="20"/>
      <w:szCs w:val="24"/>
      <w:lang w:eastAsia="zh-CN"/>
    </w:rPr>
  </w:style>
  <w:style w:type="table" w:styleId="Vaalearuudukkotaulukko1-korostus1">
    <w:name w:val="Grid Table 1 Light Accent 1"/>
    <w:basedOn w:val="Normaalitaulukko"/>
    <w:uiPriority w:val="46"/>
    <w:rsid w:val="006471AA"/>
    <w:rPr>
      <w:rFonts w:ascii="Times New Roman" w:eastAsia="SimSun" w:hAnsi="Times New Roman"/>
      <w:sz w:val="20"/>
      <w:szCs w:val="20"/>
      <w:lang w:val="en-US" w:eastAsia="en-US"/>
    </w:rPr>
    <w:tblPr>
      <w:tblStyleRowBandSize w:val="1"/>
      <w:tblStyleColBandSize w:val="1"/>
      <w:tblBorders>
        <w:top w:val="single" w:sz="4" w:space="0" w:color="A5B1D8" w:themeColor="accent1" w:themeTint="66"/>
        <w:left w:val="single" w:sz="4" w:space="0" w:color="A5B1D8" w:themeColor="accent1" w:themeTint="66"/>
        <w:bottom w:val="single" w:sz="4" w:space="0" w:color="A5B1D8" w:themeColor="accent1" w:themeTint="66"/>
        <w:right w:val="single" w:sz="4" w:space="0" w:color="A5B1D8" w:themeColor="accent1" w:themeTint="66"/>
        <w:insideH w:val="single" w:sz="4" w:space="0" w:color="A5B1D8" w:themeColor="accent1" w:themeTint="66"/>
        <w:insideV w:val="single" w:sz="4" w:space="0" w:color="A5B1D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88AC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88AC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Otsikko2Char">
    <w:name w:val="Otsikko 2 Char"/>
    <w:basedOn w:val="Kappaleenoletusfontti"/>
    <w:link w:val="Otsikko2"/>
    <w:rsid w:val="006471AA"/>
    <w:rPr>
      <w:b/>
      <w:color w:val="394B85"/>
      <w:sz w:val="24"/>
    </w:rPr>
  </w:style>
  <w:style w:type="table" w:customStyle="1" w:styleId="TaulukkoRuudukko1">
    <w:name w:val="Taulukko Ruudukko1"/>
    <w:basedOn w:val="Normaalitaulukko"/>
    <w:next w:val="TaulukkoRuudukko"/>
    <w:rsid w:val="006471AA"/>
    <w:pPr>
      <w:spacing w:line="240" w:lineRule="atLeast"/>
    </w:pPr>
    <w:rPr>
      <w:rFonts w:ascii="Times New Roman" w:eastAsia="SimSun" w:hAnsi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ukkoRuudukko">
    <w:name w:val="Table Grid"/>
    <w:basedOn w:val="Normaalitaulukko"/>
    <w:rsid w:val="00647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3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ffice%20Shared\PHHYKY%20templates\P&#228;ij&#228;tHA%20Tyhj&#228;%20asiakirja.dotx" TargetMode="External"/></Relationships>
</file>

<file path=word/theme/theme1.xml><?xml version="1.0" encoding="utf-8"?>
<a:theme xmlns:a="http://schemas.openxmlformats.org/drawingml/2006/main" name="Office Theme">
  <a:themeElements>
    <a:clrScheme name="PäijätHA">
      <a:dk1>
        <a:srgbClr val="000000"/>
      </a:dk1>
      <a:lt1>
        <a:srgbClr val="FFFFFF"/>
      </a:lt1>
      <a:dk2>
        <a:srgbClr val="394B85"/>
      </a:dk2>
      <a:lt2>
        <a:srgbClr val="FEFFFF"/>
      </a:lt2>
      <a:accent1>
        <a:srgbClr val="394B85"/>
      </a:accent1>
      <a:accent2>
        <a:srgbClr val="3F77BC"/>
      </a:accent2>
      <a:accent3>
        <a:srgbClr val="739DD2"/>
      </a:accent3>
      <a:accent4>
        <a:srgbClr val="F04E4C"/>
      </a:accent4>
      <a:accent5>
        <a:srgbClr val="B292C4"/>
      </a:accent5>
      <a:accent6>
        <a:srgbClr val="5BBD72"/>
      </a:accent6>
      <a:hlink>
        <a:srgbClr val="394B85"/>
      </a:hlink>
      <a:folHlink>
        <a:srgbClr val="3F77B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398C0ED0B853394FA7CF3CC047DC452E" ma:contentTypeVersion="6" ma:contentTypeDescription="Luo uusi asiakirja." ma:contentTypeScope="" ma:versionID="24bf7135862718cd731019fe4fe601f3">
  <xsd:schema xmlns:xsd="http://www.w3.org/2001/XMLSchema" xmlns:xs="http://www.w3.org/2001/XMLSchema" xmlns:p="http://schemas.microsoft.com/office/2006/metadata/properties" xmlns:ns2="34a7d429-c4a2-48c8-aac2-8863061dc903" targetNamespace="http://schemas.microsoft.com/office/2006/metadata/properties" ma:root="true" ma:fieldsID="8db2a70df0703d99c1c3a484452eb60d" ns2:_="">
    <xsd:import namespace="34a7d429-c4a2-48c8-aac2-8863061dc903"/>
    <xsd:element name="properties">
      <xsd:complexType>
        <xsd:sequence>
          <xsd:element name="documentManagement">
            <xsd:complexType>
              <xsd:all>
                <xsd:element ref="ns2:Luokka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d429-c4a2-48c8-aac2-8863061dc903" elementFormDefault="qualified">
    <xsd:import namespace="http://schemas.microsoft.com/office/2006/documentManagement/types"/>
    <xsd:import namespace="http://schemas.microsoft.com/office/infopath/2007/PartnerControls"/>
    <xsd:element name="Luokka" ma:index="8" ma:displayName="Luokka" ma:default="Yhteiset" ma:format="Dropdown" ma:internalName="Luokka">
      <xsd:simpleType>
        <xsd:restriction base="dms:Choice">
          <xsd:enumeration value="Apteekki"/>
          <xsd:enumeration value="Apurahat"/>
          <xsd:enumeration value="Asiakasjärjestelmät"/>
          <xsd:enumeration value="Asiakasohjaus"/>
          <xsd:enumeration value="Asiakas- ja potilasrekistereiden tietoihin liittyvät lomakkeet"/>
          <xsd:enumeration value="Geriatrinen osaamiskeskus"/>
          <xsd:enumeration value="Hankinnat"/>
          <xsd:enumeration value="Henkilöstö"/>
          <xsd:enumeration value="Kehityskeskustelut"/>
          <xsd:enumeration value="Kokoustarjoilut"/>
          <xsd:enumeration value="Kotiin vietävät palvelut ja asumispalvelut"/>
          <xsd:enumeration value="Koulu- ja Opiskelijaterveydenhuolto"/>
          <xsd:enumeration value="Kuntoutus"/>
          <xsd:enumeration value="Laboratioriopalvelut"/>
          <xsd:enumeration value="Lapsiperhepalvelut"/>
          <xsd:enumeration value="Laskutus ja maksut"/>
          <xsd:enumeration value="Neuvola"/>
          <xsd:enumeration value="Opiskelijat"/>
          <xsd:enumeration value="Osaamisen ja johtamisen kehittäminen"/>
          <xsd:enumeration value="Palkanlaskenta"/>
          <xsd:enumeration value="Potilasasiamies"/>
          <xsd:enumeration value="Psykiatrian tulosalue"/>
          <xsd:enumeration value="Psykososiaaliset palvelut"/>
          <xsd:enumeration value="Ravintohuoltopalvelut"/>
          <xsd:enumeration value="Somatiikka"/>
          <xsd:enumeration value="Sosiaalihuollon sähköiset ilmoitukset"/>
          <xsd:enumeration value="Sosiaalipalvelut"/>
          <xsd:enumeration value="Suun terveydenhuolto"/>
          <xsd:enumeration value="Talous"/>
          <xsd:enumeration value="Terveydenhuolto"/>
          <xsd:enumeration value="Tietojärjestelmäpalvelut"/>
          <xsd:enumeration value="Tietoturvallisuus"/>
          <xsd:enumeration value="Toimitilat"/>
          <xsd:enumeration value="Toimistopalvelut"/>
          <xsd:enumeration value="Tutkimustoiminta"/>
          <xsd:enumeration value="Tutkimuslupa"/>
          <xsd:enumeration value="Työhyvinvointi"/>
          <xsd:enumeration value="Työikäisten palvelut"/>
          <xsd:enumeration value="Työn vaativuuden arviointi ja tehtäväkuvaus"/>
          <xsd:enumeration value="Työsuojelu"/>
          <xsd:enumeration value="Työttömän työnhakijan terveystarkastus"/>
          <xsd:enumeration value="Valinnanvapaus"/>
          <xsd:enumeration value="Vammaispalvelut"/>
          <xsd:enumeration value="Verso"/>
          <xsd:enumeration value="Viestintä"/>
          <xsd:enumeration value="Virka-apupyynnöt"/>
          <xsd:enumeration value="Yhtymä"/>
          <xsd:enumeration value="Yhteiset"/>
          <xsd:enumeration value="Ympäristöterveyskeskus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19F9AB-88A9-4F57-9ECF-6983CD58C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d429-c4a2-48c8-aac2-8863061dc9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0B6305-EF9A-DE49-9427-F3FA72417EA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0B7986-5466-4E3B-A60E-F0637E9E98D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78F51AA-7592-42A2-8DCF-B92D8A66F44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c1a09ed-46c9-4e3e-9018-67d6f01dd6ae}" enabled="1" method="Privileged" siteId="{3015e227-a0a8-462c-8e54-07b925fd85c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PäijätHA Tyhjä asiakirja</Template>
  <TotalTime>22</TotalTime>
  <Pages>2</Pages>
  <Words>82</Words>
  <Characters>829</Characters>
  <Application>Microsoft Office Word</Application>
  <DocSecurity>0</DocSecurity>
  <Lines>92</Lines>
  <Paragraphs>32</Paragraphs>
  <ScaleCrop>false</ScaleCrop>
  <HeadingPairs>
    <vt:vector size="6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Pääotsikko (Otsikko 1)</vt:lpstr>
      <vt:lpstr>    Pääotsikko 2 12 pts</vt:lpstr>
      <vt:lpstr>        Otsikko 3 11 pts</vt:lpstr>
    </vt:vector>
  </TitlesOfParts>
  <Company>Päijät-Hämeen hyvinvointialue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Koivula Jenny</dc:creator>
  <cp:keywords/>
  <dc:description/>
  <cp:lastModifiedBy>Soini Marjo</cp:lastModifiedBy>
  <cp:revision>4</cp:revision>
  <cp:lastPrinted>2021-02-11T10:48:00Z</cp:lastPrinted>
  <dcterms:created xsi:type="dcterms:W3CDTF">2026-05-07T07:46:00Z</dcterms:created>
  <dcterms:modified xsi:type="dcterms:W3CDTF">2026-05-18T09:50:00Z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uokka">
    <vt:lpwstr>Viestintä</vt:lpwstr>
  </property>
  <property fmtid="{D5CDD505-2E9C-101B-9397-08002B2CF9AE}" pid="3" name="MSIP_Label_a7295cc1-d279-42ac-ab4d-3b0f4fece050_Enabled">
    <vt:lpwstr>true</vt:lpwstr>
  </property>
  <property fmtid="{D5CDD505-2E9C-101B-9397-08002B2CF9AE}" pid="4" name="MSIP_Label_a7295cc1-d279-42ac-ab4d-3b0f4fece050_SetDate">
    <vt:lpwstr>2023-01-23T12:24:32Z</vt:lpwstr>
  </property>
  <property fmtid="{D5CDD505-2E9C-101B-9397-08002B2CF9AE}" pid="5" name="MSIP_Label_a7295cc1-d279-42ac-ab4d-3b0f4fece050_Method">
    <vt:lpwstr>Standard</vt:lpwstr>
  </property>
  <property fmtid="{D5CDD505-2E9C-101B-9397-08002B2CF9AE}" pid="6" name="MSIP_Label_a7295cc1-d279-42ac-ab4d-3b0f4fece050_Name">
    <vt:lpwstr>FUJITSU-RESTRICTED​</vt:lpwstr>
  </property>
  <property fmtid="{D5CDD505-2E9C-101B-9397-08002B2CF9AE}" pid="7" name="MSIP_Label_a7295cc1-d279-42ac-ab4d-3b0f4fece050_SiteId">
    <vt:lpwstr>a19f121d-81e1-4858-a9d8-736e267fd4c7</vt:lpwstr>
  </property>
  <property fmtid="{D5CDD505-2E9C-101B-9397-08002B2CF9AE}" pid="8" name="MSIP_Label_a7295cc1-d279-42ac-ab4d-3b0f4fece050_ActionId">
    <vt:lpwstr>2c7cf20f-1e6c-4700-9f97-c26cbd2666a7</vt:lpwstr>
  </property>
  <property fmtid="{D5CDD505-2E9C-101B-9397-08002B2CF9AE}" pid="9" name="MSIP_Label_a7295cc1-d279-42ac-ab4d-3b0f4fece050_ContentBits">
    <vt:lpwstr>0</vt:lpwstr>
  </property>
</Properties>
</file>