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0AE6C" w14:textId="1D56E83E" w:rsidR="00E4427B" w:rsidRP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 w:rsidRPr="00E4427B">
        <w:rPr>
          <w:b/>
          <w:bCs/>
          <w:sz w:val="24"/>
          <w:szCs w:val="24"/>
        </w:rPr>
        <w:t>SUKANVETOLAITE</w:t>
      </w:r>
    </w:p>
    <w:p w14:paraId="25900B9C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b/>
          <w:bCs/>
          <w:sz w:val="24"/>
          <w:szCs w:val="24"/>
        </w:rPr>
        <w:t xml:space="preserve"> </w:t>
      </w:r>
      <w:r w:rsidRPr="00E4427B">
        <w:rPr>
          <w:sz w:val="24"/>
          <w:szCs w:val="24"/>
        </w:rPr>
        <w:t>Sukanvetolaite on pukeutumisen apuväline, jota käytetään sukkien pukemiseen.</w:t>
      </w:r>
    </w:p>
    <w:p w14:paraId="73833F5C" w14:textId="35DC1A51" w:rsidR="00E4427B" w:rsidRPr="00E4427B" w:rsidRDefault="00E4427B" w:rsidP="00E4427B">
      <w:pPr>
        <w:pStyle w:val="Eivli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Suojelee ja helpottaa käyttäjän lihaksia ja niveliä kuormitukselta. </w:t>
      </w:r>
    </w:p>
    <w:p w14:paraId="0D22976C" w14:textId="0AF040B6" w:rsidR="00E4427B" w:rsidRPr="00E4427B" w:rsidRDefault="00E4427B" w:rsidP="00E4427B">
      <w:pPr>
        <w:pStyle w:val="Eivli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Helpottaa arjesta selviytymistä ja vähentää avuntarvetta. </w:t>
      </w:r>
    </w:p>
    <w:p w14:paraId="0317CC66" w14:textId="43B101E6" w:rsidR="00E4427B" w:rsidRPr="00E4427B" w:rsidRDefault="00E4427B" w:rsidP="00E4427B">
      <w:pPr>
        <w:pStyle w:val="Eivli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Hyödyllinen, kun lantion liike tai kumartuminen rajoittunut (esim. lonkkaleikkauksen jälkeen) tai kun on polvi- tai selkävaivoja. (Kipuja tai liikerajoituksia) </w:t>
      </w:r>
    </w:p>
    <w:p w14:paraId="513AF158" w14:textId="3805074C" w:rsidR="00E4427B" w:rsidRPr="00E4427B" w:rsidRDefault="00E4427B" w:rsidP="00E4427B">
      <w:pPr>
        <w:pStyle w:val="Eivli"/>
        <w:numPr>
          <w:ilvl w:val="0"/>
          <w:numId w:val="27"/>
        </w:numPr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Tuo mukanaan turvallisuutta toimintaan. </w:t>
      </w:r>
    </w:p>
    <w:p w14:paraId="42B9B050" w14:textId="5D499EE6" w:rsid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 w:rsidRPr="00E4427B">
        <w:rPr>
          <w:sz w:val="24"/>
          <w:szCs w:val="24"/>
        </w:rPr>
        <w:t>Sukan vetolaiteita on olemassa lyhyitä ja pitkiä malleja, sekä tukisukanvetolaite</w:t>
      </w:r>
      <w:r w:rsidRPr="00E4427B">
        <w:rPr>
          <w:b/>
          <w:bCs/>
          <w:sz w:val="24"/>
          <w:szCs w:val="24"/>
        </w:rPr>
        <w:t>.</w:t>
      </w:r>
    </w:p>
    <w:p w14:paraId="5D8BC55D" w14:textId="77777777" w:rsid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</w:p>
    <w:p w14:paraId="0EE6DB24" w14:textId="4B4CAD3F" w:rsid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 w:rsidRPr="00E4427B">
        <w:rPr>
          <w:b/>
          <w:bCs/>
          <w:noProof/>
          <w:sz w:val="24"/>
          <w:szCs w:val="24"/>
        </w:rPr>
        <w:drawing>
          <wp:inline distT="0" distB="0" distL="0" distR="0" wp14:anchorId="22BE660F" wp14:editId="3095DF63">
            <wp:extent cx="3905250" cy="2095556"/>
            <wp:effectExtent l="0" t="0" r="0" b="0"/>
            <wp:docPr id="2102712266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11" cy="209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21E34" w14:textId="77777777" w:rsid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</w:p>
    <w:p w14:paraId="30DE0E3E" w14:textId="5DEA3CC8" w:rsid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Pesuohjeet</w:t>
      </w:r>
    </w:p>
    <w:p w14:paraId="5602DBAE" w14:textId="61511A36" w:rsidR="00E4427B" w:rsidRP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Perusmallinen sukanvetolaite</w:t>
      </w:r>
    </w:p>
    <w:p w14:paraId="492B2670" w14:textId="00A7A698" w:rsidR="00E4427B" w:rsidRP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 w:rsidRPr="00E4427B">
        <w:rPr>
          <w:b/>
          <w:bCs/>
          <w:sz w:val="24"/>
          <w:szCs w:val="24"/>
        </w:rPr>
        <w:t xml:space="preserve"> </w:t>
      </w:r>
      <w:r w:rsidRPr="00E4427B">
        <w:rPr>
          <w:sz w:val="24"/>
          <w:szCs w:val="24"/>
        </w:rPr>
        <w:t xml:space="preserve">1. Pese sukanvetolaite pesuaineliuokseen kostutetulla siivouspyyhkeellä. Käytä puhdistuksessa ainoastaan neutraalia pesuliuosta. </w:t>
      </w:r>
    </w:p>
    <w:p w14:paraId="176E65AA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2. Huuhdo pinta puhtaaseen veteen kostutetulla siivouspyyhkeellä. </w:t>
      </w:r>
    </w:p>
    <w:p w14:paraId="013EEF79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3. Kuivaa sukanvetolaite huolellisesti. </w:t>
      </w:r>
    </w:p>
    <w:p w14:paraId="231FB4C0" w14:textId="77777777" w:rsidR="00E4427B" w:rsidRP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</w:p>
    <w:p w14:paraId="7B3D15F7" w14:textId="33F5B39F" w:rsidR="00E4427B" w:rsidRP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 w:rsidRPr="00E4427B">
        <w:rPr>
          <w:b/>
          <w:bCs/>
          <w:sz w:val="24"/>
          <w:szCs w:val="24"/>
        </w:rPr>
        <w:t xml:space="preserve"> Tukisukan </w:t>
      </w:r>
      <w:r>
        <w:rPr>
          <w:b/>
          <w:bCs/>
          <w:sz w:val="24"/>
          <w:szCs w:val="24"/>
        </w:rPr>
        <w:t>sukanvetolaite</w:t>
      </w:r>
    </w:p>
    <w:p w14:paraId="6BE72915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1. Pese tukisukanvetolaite 40 asteessa käsipesulla. Käytä neutraalia pyykinpesuaineliuosta. </w:t>
      </w:r>
    </w:p>
    <w:p w14:paraId="1E1FEC1D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2. Venytä sukanvetolaite kosteana oikeaan mittaansa. </w:t>
      </w:r>
    </w:p>
    <w:p w14:paraId="49B1D426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3. Huuhtele huolellisesti puhtaalla vedellä. </w:t>
      </w:r>
    </w:p>
    <w:p w14:paraId="462497D0" w14:textId="77777777" w:rsidR="00E4427B" w:rsidRPr="00E4427B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4. Kuivaa sukanvetolaite ilmavassa paikassa. </w:t>
      </w:r>
    </w:p>
    <w:p w14:paraId="2F1F0C05" w14:textId="77777777" w:rsidR="005328CA" w:rsidRDefault="00E4427B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sz w:val="24"/>
          <w:szCs w:val="24"/>
        </w:rPr>
        <w:t xml:space="preserve">• Tukisukanvetolaite voidaan myös desinfioida sumuttamalla tai pyyhkimällä 70 prosenttisella alkoholilla (etanolilla). </w:t>
      </w:r>
    </w:p>
    <w:p w14:paraId="74E1185C" w14:textId="2FD5D70F" w:rsidR="00E4427B" w:rsidRPr="005328CA" w:rsidRDefault="005328CA" w:rsidP="00E4427B">
      <w:pPr>
        <w:pStyle w:val="Eivli"/>
        <w:spacing w:line="360" w:lineRule="auto"/>
        <w:rPr>
          <w:sz w:val="24"/>
          <w:szCs w:val="24"/>
        </w:rPr>
      </w:pPr>
      <w:r w:rsidRPr="00E4427B">
        <w:rPr>
          <w:b/>
          <w:bCs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6F1C5B1A" wp14:editId="5DCBD6FE">
            <wp:simplePos x="0" y="0"/>
            <wp:positionH relativeFrom="margin">
              <wp:align>left</wp:align>
            </wp:positionH>
            <wp:positionV relativeFrom="paragraph">
              <wp:posOffset>263525</wp:posOffset>
            </wp:positionV>
            <wp:extent cx="2082800" cy="2771775"/>
            <wp:effectExtent l="0" t="0" r="0" b="0"/>
            <wp:wrapSquare wrapText="bothSides"/>
            <wp:docPr id="257476550" name="Kuv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17" cy="2778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427B" w:rsidRPr="00E4427B">
        <w:rPr>
          <w:b/>
          <w:bCs/>
          <w:sz w:val="24"/>
          <w:szCs w:val="24"/>
        </w:rPr>
        <w:t>Käyttöohjeet</w:t>
      </w:r>
    </w:p>
    <w:p w14:paraId="71BB39E8" w14:textId="44ACAF82" w:rsidR="00E4427B" w:rsidRDefault="00E4427B" w:rsidP="00E4427B">
      <w:pPr>
        <w:pStyle w:val="Eivli"/>
        <w:spacing w:line="36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</w:t>
      </w:r>
      <w:r w:rsidR="00176EE2" w:rsidRPr="00176EE2">
        <w:rPr>
          <w:noProof/>
          <w:sz w:val="24"/>
          <w:szCs w:val="24"/>
        </w:rPr>
        <w:drawing>
          <wp:inline distT="0" distB="0" distL="0" distR="0" wp14:anchorId="0465B1F0" wp14:editId="444FE88B">
            <wp:extent cx="2095738" cy="2781300"/>
            <wp:effectExtent l="0" t="0" r="0" b="0"/>
            <wp:docPr id="216592472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158" cy="28017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sz w:val="24"/>
          <w:szCs w:val="24"/>
        </w:rPr>
        <w:t xml:space="preserve">     </w:t>
      </w:r>
    </w:p>
    <w:p w14:paraId="3DE367EA" w14:textId="77777777" w:rsidR="00176EE2" w:rsidRDefault="00326E12" w:rsidP="00176EE2">
      <w:pPr>
        <w:pStyle w:val="Eivli"/>
        <w:spacing w:line="360" w:lineRule="auto"/>
      </w:pPr>
      <w:r w:rsidRPr="00176EE2">
        <w:t xml:space="preserve">1.Taita sukanvetolaite kouruksi, jonka </w:t>
      </w:r>
      <w:r w:rsidR="00176EE2">
        <w:tab/>
      </w:r>
      <w:r w:rsidR="00176EE2">
        <w:tab/>
        <w:t>2. Laita sukanvetolaite lattialle</w:t>
      </w:r>
    </w:p>
    <w:p w14:paraId="45F31DB8" w14:textId="08E5F707" w:rsidR="00176EE2" w:rsidRPr="00176EE2" w:rsidRDefault="00326E12" w:rsidP="00176EE2">
      <w:pPr>
        <w:pStyle w:val="Eivli"/>
        <w:spacing w:line="360" w:lineRule="auto"/>
      </w:pPr>
      <w:r w:rsidRPr="00176EE2">
        <w:t>jälkeen, pujota sukka laitteen päälle.</w:t>
      </w:r>
      <w:r w:rsidR="00176EE2">
        <w:tab/>
      </w:r>
      <w:r w:rsidR="00176EE2">
        <w:tab/>
        <w:t>jalan viereen ja pidä kiinni laitteen naruista.</w:t>
      </w:r>
    </w:p>
    <w:p w14:paraId="092DE132" w14:textId="77777777" w:rsidR="005328CA" w:rsidRDefault="00326E12" w:rsidP="00176EE2">
      <w:pPr>
        <w:pStyle w:val="Eivli"/>
        <w:spacing w:line="360" w:lineRule="auto"/>
      </w:pPr>
      <w:r w:rsidRPr="00176EE2">
        <w:t xml:space="preserve">- Varmista, että vedät sukan </w:t>
      </w:r>
    </w:p>
    <w:p w14:paraId="6F7070E9" w14:textId="79428D26" w:rsidR="00326E12" w:rsidRPr="00176EE2" w:rsidRDefault="00326E12" w:rsidP="00176EE2">
      <w:pPr>
        <w:pStyle w:val="Eivli"/>
        <w:spacing w:line="360" w:lineRule="auto"/>
      </w:pPr>
      <w:r w:rsidRPr="00176EE2">
        <w:t>kärjen aivan laitteen päähän asti.</w:t>
      </w:r>
    </w:p>
    <w:p w14:paraId="26672B02" w14:textId="77777777" w:rsidR="00326E12" w:rsidRPr="00176EE2" w:rsidRDefault="00326E12" w:rsidP="005328CA">
      <w:pPr>
        <w:pStyle w:val="Eivli"/>
        <w:spacing w:line="360" w:lineRule="auto"/>
      </w:pPr>
      <w:r w:rsidRPr="00176EE2">
        <w:t>- Sukan kantapää tulee laitteen alapuolelle.</w:t>
      </w:r>
    </w:p>
    <w:p w14:paraId="4550C3FE" w14:textId="77777777" w:rsidR="005328CA" w:rsidRDefault="00326E12" w:rsidP="005328CA">
      <w:pPr>
        <w:pStyle w:val="Eivli"/>
        <w:spacing w:line="360" w:lineRule="auto"/>
      </w:pPr>
      <w:r w:rsidRPr="00176EE2">
        <w:t>- Vedä sukka riittävän pitkälle,</w:t>
      </w:r>
      <w:r w:rsidR="005328CA">
        <w:t xml:space="preserve"> </w:t>
      </w:r>
    </w:p>
    <w:p w14:paraId="132ACF3D" w14:textId="77777777" w:rsidR="005328CA" w:rsidRDefault="00326E12" w:rsidP="005328CA">
      <w:pPr>
        <w:pStyle w:val="Eivli"/>
        <w:spacing w:line="360" w:lineRule="auto"/>
        <w:rPr>
          <w:sz w:val="24"/>
          <w:szCs w:val="24"/>
        </w:rPr>
      </w:pPr>
      <w:r w:rsidRPr="00176EE2">
        <w:t>jolloin se pysyy paremmin paikoillaan.</w:t>
      </w:r>
      <w:r>
        <w:rPr>
          <w:sz w:val="24"/>
          <w:szCs w:val="24"/>
        </w:rPr>
        <w:tab/>
      </w:r>
    </w:p>
    <w:p w14:paraId="2CB6DDCA" w14:textId="1F8BACB1" w:rsidR="00176EE2" w:rsidRDefault="005328CA" w:rsidP="005328CA">
      <w:pPr>
        <w:pStyle w:val="Eivli"/>
        <w:spacing w:line="360" w:lineRule="auto"/>
        <w:rPr>
          <w:sz w:val="24"/>
          <w:szCs w:val="24"/>
        </w:rPr>
      </w:pPr>
      <w:r w:rsidRPr="00176EE2">
        <w:rPr>
          <w:noProof/>
          <w:sz w:val="24"/>
          <w:szCs w:val="24"/>
        </w:rPr>
        <w:drawing>
          <wp:inline distT="0" distB="0" distL="0" distR="0" wp14:anchorId="4851222E" wp14:editId="298B385A">
            <wp:extent cx="1828800" cy="2846977"/>
            <wp:effectExtent l="0" t="0" r="0" b="0"/>
            <wp:docPr id="157332782" name="Kuv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6344" cy="285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6E12">
        <w:rPr>
          <w:sz w:val="24"/>
          <w:szCs w:val="24"/>
        </w:rPr>
        <w:tab/>
      </w:r>
      <w:r w:rsidR="00326E12">
        <w:rPr>
          <w:sz w:val="24"/>
          <w:szCs w:val="24"/>
        </w:rPr>
        <w:tab/>
      </w:r>
      <w:r w:rsidR="00176EE2" w:rsidRPr="00176EE2">
        <w:rPr>
          <w:noProof/>
          <w:sz w:val="24"/>
          <w:szCs w:val="24"/>
        </w:rPr>
        <w:drawing>
          <wp:inline distT="0" distB="0" distL="0" distR="0" wp14:anchorId="0CEDDAC3" wp14:editId="3FC60C8E">
            <wp:extent cx="1697237" cy="2771775"/>
            <wp:effectExtent l="0" t="0" r="0" b="0"/>
            <wp:docPr id="1895019460" name="Kuv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5709" cy="2801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E4AD4C" w14:textId="22C8B1B8" w:rsidR="005328CA" w:rsidRPr="005328CA" w:rsidRDefault="005328CA" w:rsidP="005328CA">
      <w:pPr>
        <w:pStyle w:val="Eivli"/>
        <w:spacing w:line="360" w:lineRule="auto"/>
      </w:pPr>
      <w:r w:rsidRPr="005328CA">
        <w:t>3. Pujota jalka sukanvetolaitteen</w:t>
      </w:r>
      <w:r w:rsidRPr="005328CA">
        <w:tab/>
      </w:r>
      <w:r w:rsidRPr="005328CA">
        <w:tab/>
        <w:t>4. Vedä laitteen naruista, jolloin</w:t>
      </w:r>
    </w:p>
    <w:p w14:paraId="7F5DFFED" w14:textId="4E64C62F" w:rsidR="005328CA" w:rsidRPr="005328CA" w:rsidRDefault="005328CA" w:rsidP="005328CA">
      <w:pPr>
        <w:pStyle w:val="Eivli"/>
        <w:spacing w:line="360" w:lineRule="auto"/>
      </w:pPr>
      <w:r w:rsidRPr="005328CA">
        <w:t>muodostaman kourun sisälle.</w:t>
      </w:r>
      <w:r w:rsidRPr="005328CA">
        <w:tab/>
      </w:r>
      <w:r w:rsidRPr="005328CA">
        <w:tab/>
        <w:t>sukanvetolaite liukuu jalkaa myöten</w:t>
      </w:r>
    </w:p>
    <w:p w14:paraId="19A70411" w14:textId="0DC0B88C" w:rsidR="005328CA" w:rsidRPr="005328CA" w:rsidRDefault="005328CA" w:rsidP="005328CA">
      <w:pPr>
        <w:pStyle w:val="Eivli"/>
        <w:spacing w:line="360" w:lineRule="auto"/>
      </w:pPr>
      <w:r w:rsidRPr="005328CA">
        <w:tab/>
      </w:r>
      <w:r w:rsidRPr="005328CA">
        <w:tab/>
      </w:r>
      <w:r w:rsidRPr="005328CA">
        <w:tab/>
      </w:r>
      <w:r w:rsidRPr="005328CA">
        <w:tab/>
        <w:t>jättäen sukan jalkaan.</w:t>
      </w:r>
    </w:p>
    <w:sectPr w:rsidR="005328CA" w:rsidRPr="005328CA" w:rsidSect="003E55E0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type w:val="continuous"/>
      <w:pgSz w:w="11906" w:h="16838" w:code="9"/>
      <w:pgMar w:top="1985" w:right="567" w:bottom="1418" w:left="1134" w:header="51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E1E0A" w14:textId="77777777" w:rsidR="001C1435" w:rsidRDefault="001C1435" w:rsidP="00EB5A46">
      <w:r>
        <w:separator/>
      </w:r>
    </w:p>
  </w:endnote>
  <w:endnote w:type="continuationSeparator" w:id="0">
    <w:p w14:paraId="060F4ABC" w14:textId="77777777" w:rsidR="001C1435" w:rsidRDefault="001C1435" w:rsidP="00EB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4AAFD" w14:textId="77777777" w:rsidR="004E545A" w:rsidRDefault="004E545A" w:rsidP="00EB5A46">
    <w:r>
      <w:fldChar w:fldCharType="begin"/>
    </w:r>
    <w:r>
      <w:instrText xml:space="preserve">PAGE  </w:instrText>
    </w:r>
    <w:r>
      <w:fldChar w:fldCharType="end"/>
    </w:r>
  </w:p>
  <w:p w14:paraId="1530975C" w14:textId="77777777" w:rsidR="004E545A" w:rsidRDefault="004E545A" w:rsidP="00EB5A4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F84EF" w14:textId="77777777" w:rsidR="004E545A" w:rsidRPr="00C01789" w:rsidRDefault="003E55E0" w:rsidP="00C2459D">
    <w:pPr>
      <w:pStyle w:val="Alatunniste"/>
    </w:pPr>
    <w:r w:rsidRPr="002C7BD2">
      <w:t>Päijät-Hämeen hyvinvointi</w:t>
    </w:r>
    <w:r>
      <w:t xml:space="preserve">alue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>
      <w:br/>
      <w:t>kirjaamo</w:t>
    </w:r>
    <w:r w:rsidRPr="002C7BD2">
      <w:t>@</w:t>
    </w:r>
    <w:r>
      <w:t>paijatha</w:t>
    </w:r>
    <w:r w:rsidRPr="002C7BD2">
      <w:t xml:space="preserve">.fi </w:t>
    </w:r>
    <w:r>
      <w:t xml:space="preserve">• </w:t>
    </w:r>
    <w:r w:rsidRPr="002C7BD2">
      <w:t xml:space="preserve">Y-tunnus </w:t>
    </w:r>
    <w:proofErr w:type="gramStart"/>
    <w:r>
      <w:t>3221309-4</w:t>
    </w:r>
    <w:proofErr w:type="gramEnd"/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005E3" w14:textId="77777777" w:rsidR="002C7BD2" w:rsidRPr="002C7BD2" w:rsidRDefault="002C7BD2" w:rsidP="00EB5A46">
    <w:r w:rsidRPr="002C7BD2">
      <w:t>Päijät-Hämeen hyvinvointi</w:t>
    </w:r>
    <w:r w:rsidR="002F5B9C">
      <w:t>alue</w:t>
    </w:r>
    <w:r>
      <w:t xml:space="preserve"> • </w:t>
    </w:r>
    <w:r w:rsidRPr="002C7BD2">
      <w:t>Keskussairaalankatu 7 15850 Lahti</w:t>
    </w:r>
    <w:r>
      <w:t xml:space="preserve"> • </w:t>
    </w:r>
    <w:r w:rsidRPr="002C7BD2">
      <w:t>Vaihde (03) 819 11</w:t>
    </w:r>
    <w:r>
      <w:t xml:space="preserve"> • </w:t>
    </w:r>
    <w:r w:rsidR="00080B13">
      <w:br/>
      <w:t>kirjaamo</w:t>
    </w:r>
    <w:r w:rsidRPr="002C7BD2">
      <w:t>@</w:t>
    </w:r>
    <w:r w:rsidR="009C4493">
      <w:t>paijatha</w:t>
    </w:r>
    <w:r w:rsidRPr="002C7BD2">
      <w:t xml:space="preserve">.fi </w:t>
    </w:r>
    <w:r w:rsidR="00080B13">
      <w:t xml:space="preserve">• </w:t>
    </w:r>
    <w:r w:rsidRPr="002C7BD2">
      <w:t xml:space="preserve">Y-tunnus </w:t>
    </w:r>
    <w:proofErr w:type="gramStart"/>
    <w:r w:rsidR="002E531D">
      <w:t>3221309-4</w:t>
    </w:r>
    <w:proofErr w:type="gramEnd"/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EF03AE" w14:textId="77777777" w:rsidR="001C1435" w:rsidRDefault="001C1435" w:rsidP="00EB5A46">
      <w:r>
        <w:separator/>
      </w:r>
    </w:p>
  </w:footnote>
  <w:footnote w:type="continuationSeparator" w:id="0">
    <w:p w14:paraId="6A99D1EE" w14:textId="77777777" w:rsidR="001C1435" w:rsidRDefault="001C1435" w:rsidP="00EB5A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DEB34" w14:textId="77777777" w:rsidR="00406C3F" w:rsidRDefault="00406C3F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9F23" w14:textId="360DA225" w:rsidR="003E55E0" w:rsidRPr="00A8416D" w:rsidRDefault="003E55E0" w:rsidP="00C2459D">
    <w:pPr>
      <w:pStyle w:val="Yltunnist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D44F238" wp14:editId="190D20FE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629813266" name="Picture 8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 w:rsidR="00E4427B">
      <w:t>POTILASOHJE</w:t>
    </w:r>
    <w:r>
      <w:tab/>
    </w:r>
  </w:p>
  <w:p w14:paraId="6F9897F6" w14:textId="108570B6" w:rsidR="002256DE" w:rsidRDefault="00E4427B" w:rsidP="00C2459D">
    <w:pPr>
      <w:pStyle w:val="Yltunniste"/>
      <w:tabs>
        <w:tab w:val="clear" w:pos="10206"/>
        <w:tab w:val="right" w:pos="10205"/>
      </w:tabs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7742A" w14:textId="77777777" w:rsidR="00A8416D" w:rsidRPr="00A8416D" w:rsidRDefault="00A8416D" w:rsidP="00C2459D">
    <w:pPr>
      <w:pStyle w:val="Alatunnist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7B7712A" wp14:editId="437D1746">
          <wp:simplePos x="0" y="0"/>
          <wp:positionH relativeFrom="margin">
            <wp:posOffset>-169545</wp:posOffset>
          </wp:positionH>
          <wp:positionV relativeFrom="paragraph">
            <wp:posOffset>-161925</wp:posOffset>
          </wp:positionV>
          <wp:extent cx="2318385" cy="716280"/>
          <wp:effectExtent l="0" t="0" r="0" b="0"/>
          <wp:wrapTight wrapText="bothSides">
            <wp:wrapPolygon edited="0">
              <wp:start x="2840" y="3447"/>
              <wp:lineTo x="1242" y="9191"/>
              <wp:lineTo x="1242" y="11489"/>
              <wp:lineTo x="2130" y="13787"/>
              <wp:lineTo x="2485" y="17234"/>
              <wp:lineTo x="8164" y="17234"/>
              <wp:lineTo x="19523" y="15511"/>
              <wp:lineTo x="19701" y="6894"/>
              <wp:lineTo x="17926" y="5170"/>
              <wp:lineTo x="10117" y="3447"/>
              <wp:lineTo x="2840" y="3447"/>
            </wp:wrapPolygon>
          </wp:wrapTight>
          <wp:docPr id="2132264143" name="Picture 7" descr="Logo: Päijät-Hämeen hyvinvointia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 descr="Logo: Päijät-Hämeen hyvinvointialu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8385" cy="716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  <w:t>Asiakirjan nimi</w:t>
    </w:r>
    <w:r>
      <w:tab/>
    </w:r>
    <w:r>
      <w:fldChar w:fldCharType="begin"/>
    </w:r>
    <w:r>
      <w:instrText xml:space="preserve"> PAGE  \* Arabic  \* MERGEFORMAT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(</w:t>
    </w:r>
    <w:fldSimple w:instr=" NUMPAGES  \* Arabic  \* MERGEFORMAT ">
      <w:r>
        <w:rPr>
          <w:noProof/>
        </w:rPr>
        <w:t>1</w:t>
      </w:r>
    </w:fldSimple>
    <w:r>
      <w:t>)</w:t>
    </w:r>
  </w:p>
  <w:p w14:paraId="3BE032EB" w14:textId="77777777" w:rsidR="00A8416D" w:rsidRDefault="00A8416D" w:rsidP="00C2459D">
    <w:pPr>
      <w:pStyle w:val="Alatunniste"/>
    </w:pPr>
  </w:p>
  <w:p w14:paraId="230E3C09" w14:textId="77777777" w:rsidR="00A8416D" w:rsidRDefault="00A8416D" w:rsidP="00C2459D">
    <w:pPr>
      <w:pStyle w:val="Alatunniste"/>
    </w:pPr>
  </w:p>
  <w:p w14:paraId="7421F6DD" w14:textId="3C5A31B5" w:rsidR="002D63DD" w:rsidRPr="00340ED4" w:rsidRDefault="00A8416D" w:rsidP="00C2459D">
    <w:pPr>
      <w:pStyle w:val="Alatunniste"/>
    </w:pPr>
    <w:r>
      <w:tab/>
    </w:r>
    <w:fldSimple w:instr=" DATE   \* MERGEFORMAT ">
      <w:r w:rsidR="00406C3F">
        <w:rPr>
          <w:noProof/>
        </w:rPr>
        <w:t>17.3.2025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1BCEF2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282EF2"/>
    <w:multiLevelType w:val="multilevel"/>
    <w:tmpl w:val="3E827CC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8"/>
        </w:tabs>
        <w:ind w:left="1078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2"/>
        </w:tabs>
        <w:ind w:left="1362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6"/>
        </w:tabs>
        <w:ind w:left="1646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30"/>
        </w:tabs>
        <w:ind w:left="1930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4"/>
        </w:tabs>
        <w:ind w:left="2214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8"/>
        </w:tabs>
        <w:ind w:left="2498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82"/>
        </w:tabs>
        <w:ind w:left="2782" w:hanging="283"/>
      </w:pPr>
      <w:rPr>
        <w:rFonts w:hint="default"/>
      </w:rPr>
    </w:lvl>
  </w:abstractNum>
  <w:abstractNum w:abstractNumId="2" w15:restartNumberingAfterBreak="0">
    <w:nsid w:val="0CDE4E52"/>
    <w:multiLevelType w:val="hybridMultilevel"/>
    <w:tmpl w:val="EFD09C1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3B624D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4" w15:restartNumberingAfterBreak="0">
    <w:nsid w:val="23791E6E"/>
    <w:multiLevelType w:val="multilevel"/>
    <w:tmpl w:val="DA22DB04"/>
    <w:lvl w:ilvl="0">
      <w:start w:val="1"/>
      <w:numFmt w:val="bullet"/>
      <w:pStyle w:val="Merkittyluettelo2"/>
      <w:lvlText w:val=""/>
      <w:lvlJc w:val="left"/>
      <w:pPr>
        <w:tabs>
          <w:tab w:val="num" w:pos="1814"/>
        </w:tabs>
        <w:ind w:left="181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098"/>
        </w:tabs>
        <w:ind w:left="2098" w:hanging="284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2381"/>
        </w:tabs>
        <w:ind w:left="2381" w:hanging="283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2665"/>
        </w:tabs>
        <w:ind w:left="2665" w:hanging="284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2948"/>
        </w:tabs>
        <w:ind w:left="2948" w:hanging="283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3232"/>
        </w:tabs>
        <w:ind w:left="3232" w:hanging="284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515"/>
        </w:tabs>
        <w:ind w:left="3515" w:hanging="283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3799"/>
        </w:tabs>
        <w:ind w:left="3799" w:hanging="284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4082"/>
        </w:tabs>
        <w:ind w:left="4082" w:hanging="283"/>
      </w:pPr>
      <w:rPr>
        <w:rFonts w:ascii="Symbol" w:hAnsi="Symbol" w:hint="default"/>
      </w:rPr>
    </w:lvl>
  </w:abstractNum>
  <w:abstractNum w:abstractNumId="5" w15:restartNumberingAfterBreak="0">
    <w:nsid w:val="24EF2002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6" w15:restartNumberingAfterBreak="0">
    <w:nsid w:val="2602619E"/>
    <w:multiLevelType w:val="hybridMultilevel"/>
    <w:tmpl w:val="AC9C6250"/>
    <w:lvl w:ilvl="0" w:tplc="2C169E54">
      <w:numFmt w:val="bullet"/>
      <w:lvlText w:val="•"/>
      <w:lvlJc w:val="left"/>
      <w:pPr>
        <w:ind w:left="1668" w:hanging="1308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7457A8"/>
    <w:multiLevelType w:val="multilevel"/>
    <w:tmpl w:val="854E758A"/>
    <w:lvl w:ilvl="0">
      <w:start w:val="1"/>
      <w:numFmt w:val="bullet"/>
      <w:pStyle w:val="Merkittyluettelo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8" w15:restartNumberingAfterBreak="0">
    <w:nsid w:val="2A8B41D1"/>
    <w:multiLevelType w:val="multilevel"/>
    <w:tmpl w:val="1DEC4906"/>
    <w:lvl w:ilvl="0">
      <w:start w:val="1"/>
      <w:numFmt w:val="decimal"/>
      <w:pStyle w:val="Numeroituluettelo3"/>
      <w:lvlText w:val="%1."/>
      <w:lvlJc w:val="left"/>
      <w:pPr>
        <w:tabs>
          <w:tab w:val="num" w:pos="3119"/>
        </w:tabs>
        <w:ind w:left="3119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3402"/>
        </w:tabs>
        <w:ind w:left="3402" w:hanging="283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3686"/>
        </w:tabs>
        <w:ind w:left="3686" w:hanging="284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3969"/>
        </w:tabs>
        <w:ind w:left="3969" w:hanging="283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4253"/>
        </w:tabs>
        <w:ind w:left="4253" w:hanging="284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4536"/>
        </w:tabs>
        <w:ind w:left="4536" w:hanging="283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4820"/>
        </w:tabs>
        <w:ind w:left="4820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5103"/>
        </w:tabs>
        <w:ind w:left="5103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9" w15:restartNumberingAfterBreak="0">
    <w:nsid w:val="2F3D6CB0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0" w15:restartNumberingAfterBreak="0">
    <w:nsid w:val="305D29D3"/>
    <w:multiLevelType w:val="multilevel"/>
    <w:tmpl w:val="15281686"/>
    <w:lvl w:ilvl="0">
      <w:start w:val="1"/>
      <w:numFmt w:val="bullet"/>
      <w:pStyle w:val="Merkittyluettelo3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</w:rPr>
    </w:lvl>
  </w:abstractNum>
  <w:abstractNum w:abstractNumId="11" w15:restartNumberingAfterBreak="0">
    <w:nsid w:val="3AA2287D"/>
    <w:multiLevelType w:val="hybridMultilevel"/>
    <w:tmpl w:val="DDE8A872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756469"/>
    <w:multiLevelType w:val="multilevel"/>
    <w:tmpl w:val="555E6D86"/>
    <w:lvl w:ilvl="0">
      <w:start w:val="1"/>
      <w:numFmt w:val="decimal"/>
      <w:pStyle w:val="Numeroituluettelo"/>
      <w:lvlText w:val="%1."/>
      <w:lvlJc w:val="left"/>
      <w:pPr>
        <w:tabs>
          <w:tab w:val="num" w:pos="510"/>
        </w:tabs>
        <w:ind w:left="510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94"/>
        </w:tabs>
        <w:ind w:left="794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077"/>
        </w:tabs>
        <w:ind w:left="1077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644"/>
        </w:tabs>
        <w:ind w:left="1644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928"/>
        </w:tabs>
        <w:ind w:left="1928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211"/>
        </w:tabs>
        <w:ind w:left="2211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495"/>
        </w:tabs>
        <w:ind w:left="2495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778"/>
        </w:tabs>
        <w:ind w:left="2778" w:hanging="283"/>
      </w:pPr>
      <w:rPr>
        <w:rFonts w:hint="default"/>
      </w:rPr>
    </w:lvl>
  </w:abstractNum>
  <w:abstractNum w:abstractNumId="13" w15:restartNumberingAfterBreak="0">
    <w:nsid w:val="4B5828D1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4" w15:restartNumberingAfterBreak="0">
    <w:nsid w:val="4CC12339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2A83689"/>
    <w:multiLevelType w:val="multilevel"/>
    <w:tmpl w:val="D1EAB5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1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681"/>
        </w:tabs>
        <w:ind w:left="681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965"/>
        </w:tabs>
        <w:ind w:left="965" w:hanging="285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249"/>
        </w:tabs>
        <w:ind w:left="1249" w:hanging="285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1533"/>
        </w:tabs>
        <w:ind w:left="1533" w:hanging="286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1817"/>
        </w:tabs>
        <w:ind w:left="1817" w:hanging="286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2665"/>
        </w:tabs>
        <w:ind w:left="2665" w:hanging="284"/>
      </w:pPr>
      <w:rPr>
        <w:rFonts w:hint="default"/>
      </w:rPr>
    </w:lvl>
  </w:abstractNum>
  <w:abstractNum w:abstractNumId="16" w15:restartNumberingAfterBreak="0">
    <w:nsid w:val="53AB1CA5"/>
    <w:multiLevelType w:val="hybridMultilevel"/>
    <w:tmpl w:val="CC10277C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8D2CE8"/>
    <w:multiLevelType w:val="multilevel"/>
    <w:tmpl w:val="115C5396"/>
    <w:lvl w:ilvl="0">
      <w:start w:val="1"/>
      <w:numFmt w:val="bullet"/>
      <w:lvlText w:val=""/>
      <w:lvlJc w:val="left"/>
      <w:pPr>
        <w:ind w:left="510" w:hanging="283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97"/>
        </w:tabs>
        <w:ind w:left="794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ind w:left="1078" w:hanging="283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ind w:left="1362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ind w:left="1646" w:hanging="283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ind w:left="1930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ind w:left="2214" w:hanging="283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ind w:left="2498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ind w:left="2782" w:hanging="283"/>
      </w:pPr>
      <w:rPr>
        <w:rFonts w:ascii="Symbol" w:hAnsi="Symbol" w:hint="default"/>
        <w:color w:val="auto"/>
      </w:rPr>
    </w:lvl>
  </w:abstractNum>
  <w:abstractNum w:abstractNumId="18" w15:restartNumberingAfterBreak="0">
    <w:nsid w:val="59DA46EF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5E180E62"/>
    <w:multiLevelType w:val="multilevel"/>
    <w:tmpl w:val="8F38F29A"/>
    <w:lvl w:ilvl="0">
      <w:start w:val="1"/>
      <w:numFmt w:val="decimal"/>
      <w:pStyle w:val="Numeroituluettelo2"/>
      <w:lvlText w:val="%1."/>
      <w:lvlJc w:val="left"/>
      <w:pPr>
        <w:tabs>
          <w:tab w:val="num" w:pos="1814"/>
        </w:tabs>
        <w:ind w:left="1814" w:hanging="283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098"/>
        </w:tabs>
        <w:ind w:left="2098" w:hanging="284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381"/>
        </w:tabs>
        <w:ind w:left="2381" w:hanging="283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2665"/>
        </w:tabs>
        <w:ind w:left="2665" w:hanging="284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num" w:pos="2948"/>
        </w:tabs>
        <w:ind w:left="2948" w:hanging="283"/>
      </w:pPr>
      <w:rPr>
        <w:rFonts w:hint="default"/>
      </w:rPr>
    </w:lvl>
    <w:lvl w:ilvl="5">
      <w:start w:val="1"/>
      <w:numFmt w:val="lowerRoman"/>
      <w:lvlText w:val="%6)"/>
      <w:lvlJc w:val="left"/>
      <w:pPr>
        <w:tabs>
          <w:tab w:val="num" w:pos="3232"/>
        </w:tabs>
        <w:ind w:left="3232" w:hanging="284"/>
      </w:pPr>
      <w:rPr>
        <w:rFonts w:hint="default"/>
      </w:rPr>
    </w:lvl>
    <w:lvl w:ilvl="6">
      <w:start w:val="1"/>
      <w:numFmt w:val="decimal"/>
      <w:lvlText w:val="%7"/>
      <w:lvlJc w:val="left"/>
      <w:pPr>
        <w:tabs>
          <w:tab w:val="num" w:pos="3515"/>
        </w:tabs>
        <w:ind w:left="3515" w:hanging="283"/>
      </w:pPr>
      <w:rPr>
        <w:rFonts w:hint="default"/>
      </w:rPr>
    </w:lvl>
    <w:lvl w:ilvl="7">
      <w:start w:val="1"/>
      <w:numFmt w:val="lowerLetter"/>
      <w:lvlText w:val="%8"/>
      <w:lvlJc w:val="left"/>
      <w:pPr>
        <w:tabs>
          <w:tab w:val="num" w:pos="3799"/>
        </w:tabs>
        <w:ind w:left="3799" w:hanging="284"/>
      </w:pPr>
      <w:rPr>
        <w:rFonts w:hint="default"/>
      </w:rPr>
    </w:lvl>
    <w:lvl w:ilvl="8">
      <w:start w:val="1"/>
      <w:numFmt w:val="lowerRoman"/>
      <w:lvlText w:val="%9"/>
      <w:lvlJc w:val="left"/>
      <w:pPr>
        <w:tabs>
          <w:tab w:val="num" w:pos="4082"/>
        </w:tabs>
        <w:ind w:left="4082" w:hanging="283"/>
      </w:pPr>
      <w:rPr>
        <w:rFonts w:hint="default"/>
      </w:rPr>
    </w:lvl>
  </w:abstractNum>
  <w:abstractNum w:abstractNumId="20" w15:restartNumberingAfterBreak="0">
    <w:nsid w:val="61A013E6"/>
    <w:multiLevelType w:val="multilevel"/>
    <w:tmpl w:val="15281686"/>
    <w:lvl w:ilvl="0">
      <w:start w:val="1"/>
      <w:numFmt w:val="bullet"/>
      <w:lvlText w:val=""/>
      <w:lvlJc w:val="left"/>
      <w:pPr>
        <w:tabs>
          <w:tab w:val="num" w:pos="3119"/>
        </w:tabs>
        <w:ind w:left="3119" w:hanging="284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3402"/>
        </w:tabs>
        <w:ind w:left="3402" w:hanging="283"/>
      </w:pPr>
      <w:rPr>
        <w:rFonts w:ascii="Courier New" w:hAnsi="Courier New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3686"/>
        </w:tabs>
        <w:ind w:left="3686" w:hanging="284"/>
      </w:pPr>
      <w:rPr>
        <w:rFonts w:ascii="Symbol" w:hAnsi="Symbol" w:hint="default"/>
        <w:color w:val="auto"/>
      </w:rPr>
    </w:lvl>
    <w:lvl w:ilvl="3">
      <w:start w:val="1"/>
      <w:numFmt w:val="bullet"/>
      <w:lvlText w:val="o"/>
      <w:lvlJc w:val="left"/>
      <w:pPr>
        <w:tabs>
          <w:tab w:val="num" w:pos="3969"/>
        </w:tabs>
        <w:ind w:left="3969" w:hanging="283"/>
      </w:pPr>
      <w:rPr>
        <w:rFonts w:ascii="Courier New" w:hAnsi="Courier New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4253"/>
        </w:tabs>
        <w:ind w:left="4253" w:hanging="284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Jc w:val="left"/>
      <w:pPr>
        <w:tabs>
          <w:tab w:val="num" w:pos="4536"/>
        </w:tabs>
        <w:ind w:left="4536" w:hanging="283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Jc w:val="left"/>
      <w:pPr>
        <w:tabs>
          <w:tab w:val="num" w:pos="4820"/>
        </w:tabs>
        <w:ind w:left="4820" w:hanging="284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Jc w:val="left"/>
      <w:pPr>
        <w:tabs>
          <w:tab w:val="num" w:pos="5103"/>
        </w:tabs>
        <w:ind w:left="5103" w:hanging="283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Jc w:val="left"/>
      <w:pPr>
        <w:tabs>
          <w:tab w:val="num" w:pos="5387"/>
        </w:tabs>
        <w:ind w:left="5387" w:hanging="284"/>
      </w:pPr>
      <w:rPr>
        <w:rFonts w:ascii="Symbol" w:hAnsi="Symbol" w:hint="default"/>
        <w:color w:val="auto"/>
      </w:rPr>
    </w:lvl>
  </w:abstractNum>
  <w:abstractNum w:abstractNumId="21" w15:restartNumberingAfterBreak="0">
    <w:nsid w:val="712446EA"/>
    <w:multiLevelType w:val="hybridMultilevel"/>
    <w:tmpl w:val="56D8130C"/>
    <w:lvl w:ilvl="0" w:tplc="67CED4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31C5542"/>
    <w:multiLevelType w:val="hybridMultilevel"/>
    <w:tmpl w:val="1B5A940E"/>
    <w:lvl w:ilvl="0" w:tplc="E42283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304ACD"/>
    <w:multiLevelType w:val="multilevel"/>
    <w:tmpl w:val="040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 w15:restartNumberingAfterBreak="0">
    <w:nsid w:val="7AA26A74"/>
    <w:multiLevelType w:val="hybridMultilevel"/>
    <w:tmpl w:val="58562C8C"/>
    <w:lvl w:ilvl="0" w:tplc="81AAFF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800" w:hanging="360"/>
      </w:pPr>
    </w:lvl>
    <w:lvl w:ilvl="2" w:tplc="040B001B" w:tentative="1">
      <w:start w:val="1"/>
      <w:numFmt w:val="lowerRoman"/>
      <w:lvlText w:val="%3."/>
      <w:lvlJc w:val="right"/>
      <w:pPr>
        <w:ind w:left="2520" w:hanging="180"/>
      </w:pPr>
    </w:lvl>
    <w:lvl w:ilvl="3" w:tplc="040B000F" w:tentative="1">
      <w:start w:val="1"/>
      <w:numFmt w:val="decimal"/>
      <w:lvlText w:val="%4."/>
      <w:lvlJc w:val="left"/>
      <w:pPr>
        <w:ind w:left="3240" w:hanging="360"/>
      </w:pPr>
    </w:lvl>
    <w:lvl w:ilvl="4" w:tplc="040B0019" w:tentative="1">
      <w:start w:val="1"/>
      <w:numFmt w:val="lowerLetter"/>
      <w:lvlText w:val="%5."/>
      <w:lvlJc w:val="left"/>
      <w:pPr>
        <w:ind w:left="3960" w:hanging="360"/>
      </w:pPr>
    </w:lvl>
    <w:lvl w:ilvl="5" w:tplc="040B001B" w:tentative="1">
      <w:start w:val="1"/>
      <w:numFmt w:val="lowerRoman"/>
      <w:lvlText w:val="%6."/>
      <w:lvlJc w:val="right"/>
      <w:pPr>
        <w:ind w:left="4680" w:hanging="180"/>
      </w:pPr>
    </w:lvl>
    <w:lvl w:ilvl="6" w:tplc="040B000F" w:tentative="1">
      <w:start w:val="1"/>
      <w:numFmt w:val="decimal"/>
      <w:lvlText w:val="%7."/>
      <w:lvlJc w:val="left"/>
      <w:pPr>
        <w:ind w:left="5400" w:hanging="360"/>
      </w:pPr>
    </w:lvl>
    <w:lvl w:ilvl="7" w:tplc="040B0019" w:tentative="1">
      <w:start w:val="1"/>
      <w:numFmt w:val="lowerLetter"/>
      <w:lvlText w:val="%8."/>
      <w:lvlJc w:val="left"/>
      <w:pPr>
        <w:ind w:left="6120" w:hanging="360"/>
      </w:pPr>
    </w:lvl>
    <w:lvl w:ilvl="8" w:tplc="040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FA5E81"/>
    <w:multiLevelType w:val="multilevel"/>
    <w:tmpl w:val="040B0025"/>
    <w:lvl w:ilvl="0">
      <w:start w:val="1"/>
      <w:numFmt w:val="decimal"/>
      <w:pStyle w:val="Otsikko1"/>
      <w:lvlText w:val="%1"/>
      <w:lvlJc w:val="left"/>
      <w:pPr>
        <w:ind w:left="432" w:hanging="432"/>
      </w:pPr>
    </w:lvl>
    <w:lvl w:ilvl="1">
      <w:start w:val="1"/>
      <w:numFmt w:val="decimal"/>
      <w:pStyle w:val="Otsikko2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Otsikko9"/>
      <w:lvlText w:val="%1.%2.%3.%4.%5.%6.%7.%8.%9"/>
      <w:lvlJc w:val="left"/>
      <w:pPr>
        <w:ind w:left="1584" w:hanging="1584"/>
      </w:pPr>
    </w:lvl>
  </w:abstractNum>
  <w:num w:numId="1" w16cid:durableId="22949410">
    <w:abstractNumId w:val="25"/>
  </w:num>
  <w:num w:numId="2" w16cid:durableId="2139757776">
    <w:abstractNumId w:val="3"/>
  </w:num>
  <w:num w:numId="3" w16cid:durableId="1808935872">
    <w:abstractNumId w:val="10"/>
  </w:num>
  <w:num w:numId="4" w16cid:durableId="35475301">
    <w:abstractNumId w:val="10"/>
  </w:num>
  <w:num w:numId="5" w16cid:durableId="122803350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92747264">
    <w:abstractNumId w:val="4"/>
  </w:num>
  <w:num w:numId="7" w16cid:durableId="1231035563">
    <w:abstractNumId w:val="0"/>
  </w:num>
  <w:num w:numId="8" w16cid:durableId="388455429">
    <w:abstractNumId w:val="23"/>
  </w:num>
  <w:num w:numId="9" w16cid:durableId="239029193">
    <w:abstractNumId w:val="8"/>
  </w:num>
  <w:num w:numId="10" w16cid:durableId="70498225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34549107">
    <w:abstractNumId w:val="12"/>
  </w:num>
  <w:num w:numId="12" w16cid:durableId="180408288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00998034">
    <w:abstractNumId w:val="19"/>
  </w:num>
  <w:num w:numId="14" w16cid:durableId="1537036512">
    <w:abstractNumId w:val="18"/>
  </w:num>
  <w:num w:numId="15" w16cid:durableId="1266186015">
    <w:abstractNumId w:val="7"/>
  </w:num>
  <w:num w:numId="16" w16cid:durableId="759104543">
    <w:abstractNumId w:val="7"/>
    <w:lvlOverride w:ilvl="0">
      <w:lvl w:ilvl="0">
        <w:start w:val="1"/>
        <w:numFmt w:val="bullet"/>
        <w:pStyle w:val="Merkittyluettelo"/>
        <w:lvlText w:val=""/>
        <w:lvlJc w:val="left"/>
        <w:pPr>
          <w:ind w:left="510" w:hanging="283"/>
        </w:pPr>
        <w:rPr>
          <w:rFonts w:ascii="Symbol" w:hAnsi="Symbol" w:hint="default"/>
          <w:color w:val="auto"/>
        </w:rPr>
      </w:lvl>
    </w:lvlOverride>
    <w:lvlOverride w:ilvl="1">
      <w:lvl w:ilvl="1">
        <w:start w:val="1"/>
        <w:numFmt w:val="bullet"/>
        <w:lvlText w:val="o"/>
        <w:lvlJc w:val="left"/>
        <w:pPr>
          <w:tabs>
            <w:tab w:val="num" w:pos="397"/>
          </w:tabs>
          <w:ind w:left="794" w:hanging="283"/>
        </w:pPr>
        <w:rPr>
          <w:rFonts w:ascii="Courier New" w:hAnsi="Courier New" w:hint="default"/>
          <w:color w:val="auto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1078" w:hanging="283"/>
        </w:pPr>
        <w:rPr>
          <w:rFonts w:ascii="Symbol" w:hAnsi="Symbol" w:hint="default"/>
          <w:color w:val="auto"/>
        </w:rPr>
      </w:lvl>
    </w:lvlOverride>
    <w:lvlOverride w:ilvl="3">
      <w:lvl w:ilvl="3">
        <w:start w:val="1"/>
        <w:numFmt w:val="bullet"/>
        <w:lvlText w:val="o"/>
        <w:lvlJc w:val="left"/>
        <w:pPr>
          <w:ind w:left="1362" w:hanging="283"/>
        </w:pPr>
        <w:rPr>
          <w:rFonts w:ascii="Courier New" w:hAnsi="Courier New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ind w:left="1646" w:hanging="283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bullet"/>
        <w:lvlText w:val=""/>
        <w:lvlJc w:val="left"/>
        <w:pPr>
          <w:ind w:left="1930" w:hanging="283"/>
        </w:pPr>
        <w:rPr>
          <w:rFonts w:ascii="Symbol" w:hAnsi="Symbol" w:hint="default"/>
          <w:color w:val="auto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214" w:hanging="283"/>
        </w:pPr>
        <w:rPr>
          <w:rFonts w:ascii="Symbol" w:hAnsi="Symbol" w:hint="default"/>
          <w:color w:val="auto"/>
        </w:rPr>
      </w:lvl>
    </w:lvlOverride>
    <w:lvlOverride w:ilvl="7">
      <w:lvl w:ilvl="7">
        <w:start w:val="1"/>
        <w:numFmt w:val="bullet"/>
        <w:lvlText w:val=""/>
        <w:lvlJc w:val="left"/>
        <w:pPr>
          <w:ind w:left="2498" w:hanging="283"/>
        </w:pPr>
        <w:rPr>
          <w:rFonts w:ascii="Symbol" w:hAnsi="Symbol" w:hint="default"/>
          <w:color w:val="auto"/>
        </w:rPr>
      </w:lvl>
    </w:lvlOverride>
    <w:lvlOverride w:ilvl="8">
      <w:lvl w:ilvl="8">
        <w:start w:val="1"/>
        <w:numFmt w:val="bullet"/>
        <w:lvlText w:val=""/>
        <w:lvlJc w:val="left"/>
        <w:pPr>
          <w:ind w:left="2782" w:hanging="283"/>
        </w:pPr>
        <w:rPr>
          <w:rFonts w:ascii="Symbol" w:hAnsi="Symbol" w:hint="default"/>
          <w:color w:val="auto"/>
        </w:rPr>
      </w:lvl>
    </w:lvlOverride>
  </w:num>
  <w:num w:numId="17" w16cid:durableId="1680504717">
    <w:abstractNumId w:val="9"/>
  </w:num>
  <w:num w:numId="18" w16cid:durableId="1122646605">
    <w:abstractNumId w:val="20"/>
  </w:num>
  <w:num w:numId="19" w16cid:durableId="384719429">
    <w:abstractNumId w:val="17"/>
  </w:num>
  <w:num w:numId="20" w16cid:durableId="1367633935">
    <w:abstractNumId w:val="13"/>
  </w:num>
  <w:num w:numId="21" w16cid:durableId="2033912857">
    <w:abstractNumId w:val="15"/>
  </w:num>
  <w:num w:numId="22" w16cid:durableId="1987005245">
    <w:abstractNumId w:val="6"/>
  </w:num>
  <w:num w:numId="23" w16cid:durableId="419179265">
    <w:abstractNumId w:val="1"/>
  </w:num>
  <w:num w:numId="24" w16cid:durableId="1093211497">
    <w:abstractNumId w:val="5"/>
  </w:num>
  <w:num w:numId="25" w16cid:durableId="1093355406">
    <w:abstractNumId w:val="14"/>
  </w:num>
  <w:num w:numId="26" w16cid:durableId="673071567">
    <w:abstractNumId w:val="22"/>
  </w:num>
  <w:num w:numId="27" w16cid:durableId="1553730099">
    <w:abstractNumId w:val="2"/>
  </w:num>
  <w:num w:numId="28" w16cid:durableId="1563521030">
    <w:abstractNumId w:val="11"/>
  </w:num>
  <w:num w:numId="29" w16cid:durableId="1364667343">
    <w:abstractNumId w:val="16"/>
  </w:num>
  <w:num w:numId="30" w16cid:durableId="1682270583">
    <w:abstractNumId w:val="24"/>
  </w:num>
  <w:num w:numId="31" w16cid:durableId="338627325">
    <w:abstractNumId w:val="2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i-FI" w:vendorID="666" w:dllVersion="513" w:checkStyle="1"/>
  <w:activeWritingStyle w:appName="MSWord" w:lang="fi-FI" w:vendorID="22" w:dllVersion="513" w:checkStyle="1"/>
  <w:proofState w:spelling="clean" w:grammar="clean"/>
  <w:attachedTemplate r:id="rId1"/>
  <w:stylePaneFormatFilter w:val="F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1"/>
  <w:defaultTabStop w:val="1304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27B"/>
    <w:rsid w:val="00006BD8"/>
    <w:rsid w:val="00030AD9"/>
    <w:rsid w:val="0003763E"/>
    <w:rsid w:val="00053E4F"/>
    <w:rsid w:val="00080B13"/>
    <w:rsid w:val="000A5DA2"/>
    <w:rsid w:val="000B4F7D"/>
    <w:rsid w:val="000B7CC3"/>
    <w:rsid w:val="000D4DEB"/>
    <w:rsid w:val="000D55FE"/>
    <w:rsid w:val="000E401D"/>
    <w:rsid w:val="000F30B3"/>
    <w:rsid w:val="000F7661"/>
    <w:rsid w:val="00102E97"/>
    <w:rsid w:val="0010568D"/>
    <w:rsid w:val="00112E79"/>
    <w:rsid w:val="00116FB0"/>
    <w:rsid w:val="00123AEB"/>
    <w:rsid w:val="00142988"/>
    <w:rsid w:val="001464F8"/>
    <w:rsid w:val="00161DD4"/>
    <w:rsid w:val="0017380B"/>
    <w:rsid w:val="00176EE2"/>
    <w:rsid w:val="001836EC"/>
    <w:rsid w:val="001B12A6"/>
    <w:rsid w:val="001B32E6"/>
    <w:rsid w:val="001C1435"/>
    <w:rsid w:val="001D2089"/>
    <w:rsid w:val="001E2CB1"/>
    <w:rsid w:val="001F5EDA"/>
    <w:rsid w:val="00220591"/>
    <w:rsid w:val="002256DE"/>
    <w:rsid w:val="00232D19"/>
    <w:rsid w:val="00267C12"/>
    <w:rsid w:val="00272596"/>
    <w:rsid w:val="00275BAE"/>
    <w:rsid w:val="00293FDB"/>
    <w:rsid w:val="002B59C4"/>
    <w:rsid w:val="002C7BD2"/>
    <w:rsid w:val="002D63DD"/>
    <w:rsid w:val="002E531D"/>
    <w:rsid w:val="002F04A0"/>
    <w:rsid w:val="002F26F8"/>
    <w:rsid w:val="002F5AE3"/>
    <w:rsid w:val="002F5B9C"/>
    <w:rsid w:val="00316BE1"/>
    <w:rsid w:val="00320465"/>
    <w:rsid w:val="00326E12"/>
    <w:rsid w:val="00340ED4"/>
    <w:rsid w:val="00343568"/>
    <w:rsid w:val="00353382"/>
    <w:rsid w:val="00375E63"/>
    <w:rsid w:val="00384693"/>
    <w:rsid w:val="003A584E"/>
    <w:rsid w:val="003E55E0"/>
    <w:rsid w:val="00406C3F"/>
    <w:rsid w:val="004160DC"/>
    <w:rsid w:val="004162EE"/>
    <w:rsid w:val="00437121"/>
    <w:rsid w:val="0045612B"/>
    <w:rsid w:val="004837E4"/>
    <w:rsid w:val="0048519D"/>
    <w:rsid w:val="00492C1D"/>
    <w:rsid w:val="004A6E05"/>
    <w:rsid w:val="004B43FC"/>
    <w:rsid w:val="004C13CA"/>
    <w:rsid w:val="004C3A5A"/>
    <w:rsid w:val="004E36C7"/>
    <w:rsid w:val="004E545A"/>
    <w:rsid w:val="00503BEF"/>
    <w:rsid w:val="00511DD7"/>
    <w:rsid w:val="00511ECF"/>
    <w:rsid w:val="00515A86"/>
    <w:rsid w:val="00526195"/>
    <w:rsid w:val="005328CA"/>
    <w:rsid w:val="005349A9"/>
    <w:rsid w:val="005537F0"/>
    <w:rsid w:val="00556993"/>
    <w:rsid w:val="005878A2"/>
    <w:rsid w:val="00595200"/>
    <w:rsid w:val="005B14E7"/>
    <w:rsid w:val="005D7A9D"/>
    <w:rsid w:val="005E4004"/>
    <w:rsid w:val="005F288C"/>
    <w:rsid w:val="0062661C"/>
    <w:rsid w:val="00663BE7"/>
    <w:rsid w:val="00672592"/>
    <w:rsid w:val="006812D8"/>
    <w:rsid w:val="00681BA5"/>
    <w:rsid w:val="00681FC3"/>
    <w:rsid w:val="006A0291"/>
    <w:rsid w:val="006A2448"/>
    <w:rsid w:val="006A2C2C"/>
    <w:rsid w:val="006A3D93"/>
    <w:rsid w:val="006D6DBA"/>
    <w:rsid w:val="006E7077"/>
    <w:rsid w:val="007109DF"/>
    <w:rsid w:val="00713045"/>
    <w:rsid w:val="00714D98"/>
    <w:rsid w:val="00723598"/>
    <w:rsid w:val="00725AE2"/>
    <w:rsid w:val="00750C88"/>
    <w:rsid w:val="00757609"/>
    <w:rsid w:val="007663EB"/>
    <w:rsid w:val="00790860"/>
    <w:rsid w:val="007C7722"/>
    <w:rsid w:val="007E3A61"/>
    <w:rsid w:val="007E6472"/>
    <w:rsid w:val="007F55DF"/>
    <w:rsid w:val="00812F7C"/>
    <w:rsid w:val="00816C86"/>
    <w:rsid w:val="00837A7F"/>
    <w:rsid w:val="0084077F"/>
    <w:rsid w:val="00855712"/>
    <w:rsid w:val="008706E9"/>
    <w:rsid w:val="008728DD"/>
    <w:rsid w:val="0088189D"/>
    <w:rsid w:val="00885BAE"/>
    <w:rsid w:val="008861EB"/>
    <w:rsid w:val="008C2A8B"/>
    <w:rsid w:val="008D3552"/>
    <w:rsid w:val="009036D7"/>
    <w:rsid w:val="00906C4E"/>
    <w:rsid w:val="00925B08"/>
    <w:rsid w:val="00941FC8"/>
    <w:rsid w:val="00952D0E"/>
    <w:rsid w:val="009631D9"/>
    <w:rsid w:val="00963ECB"/>
    <w:rsid w:val="009702FF"/>
    <w:rsid w:val="00974BB5"/>
    <w:rsid w:val="00986356"/>
    <w:rsid w:val="009A7BD0"/>
    <w:rsid w:val="009C4493"/>
    <w:rsid w:val="009C60C2"/>
    <w:rsid w:val="009D1B8D"/>
    <w:rsid w:val="009D21B2"/>
    <w:rsid w:val="009F23A1"/>
    <w:rsid w:val="009F687F"/>
    <w:rsid w:val="00A01DED"/>
    <w:rsid w:val="00A22004"/>
    <w:rsid w:val="00A249D4"/>
    <w:rsid w:val="00A26879"/>
    <w:rsid w:val="00A751B5"/>
    <w:rsid w:val="00A8416D"/>
    <w:rsid w:val="00A92FD8"/>
    <w:rsid w:val="00AB65E9"/>
    <w:rsid w:val="00AC6F37"/>
    <w:rsid w:val="00AD012D"/>
    <w:rsid w:val="00AF4DF9"/>
    <w:rsid w:val="00B06CDC"/>
    <w:rsid w:val="00B1748F"/>
    <w:rsid w:val="00B23990"/>
    <w:rsid w:val="00B37E93"/>
    <w:rsid w:val="00B94FE9"/>
    <w:rsid w:val="00BB6C12"/>
    <w:rsid w:val="00BB739B"/>
    <w:rsid w:val="00BC7C0C"/>
    <w:rsid w:val="00BF2815"/>
    <w:rsid w:val="00BF7819"/>
    <w:rsid w:val="00C01789"/>
    <w:rsid w:val="00C10A80"/>
    <w:rsid w:val="00C13C5A"/>
    <w:rsid w:val="00C1589C"/>
    <w:rsid w:val="00C22D2C"/>
    <w:rsid w:val="00C2459D"/>
    <w:rsid w:val="00C26812"/>
    <w:rsid w:val="00C27073"/>
    <w:rsid w:val="00C35B75"/>
    <w:rsid w:val="00C41716"/>
    <w:rsid w:val="00C5073E"/>
    <w:rsid w:val="00C8114D"/>
    <w:rsid w:val="00CA2DE4"/>
    <w:rsid w:val="00CB3386"/>
    <w:rsid w:val="00CB6139"/>
    <w:rsid w:val="00CC02D0"/>
    <w:rsid w:val="00CC6D75"/>
    <w:rsid w:val="00CD2664"/>
    <w:rsid w:val="00CE20C0"/>
    <w:rsid w:val="00CE6FC6"/>
    <w:rsid w:val="00CF69EA"/>
    <w:rsid w:val="00D31CE5"/>
    <w:rsid w:val="00D425E0"/>
    <w:rsid w:val="00D46A88"/>
    <w:rsid w:val="00D516A6"/>
    <w:rsid w:val="00D54B0D"/>
    <w:rsid w:val="00D75EAE"/>
    <w:rsid w:val="00D81715"/>
    <w:rsid w:val="00D84C14"/>
    <w:rsid w:val="00D97A02"/>
    <w:rsid w:val="00DC6C43"/>
    <w:rsid w:val="00DD46F0"/>
    <w:rsid w:val="00DF38DA"/>
    <w:rsid w:val="00E05B7F"/>
    <w:rsid w:val="00E06328"/>
    <w:rsid w:val="00E26FF2"/>
    <w:rsid w:val="00E4155C"/>
    <w:rsid w:val="00E4427B"/>
    <w:rsid w:val="00E46954"/>
    <w:rsid w:val="00E66BE0"/>
    <w:rsid w:val="00E87E79"/>
    <w:rsid w:val="00E930F3"/>
    <w:rsid w:val="00EA18AE"/>
    <w:rsid w:val="00EB5A46"/>
    <w:rsid w:val="00ED688B"/>
    <w:rsid w:val="00ED7698"/>
    <w:rsid w:val="00EE5C4B"/>
    <w:rsid w:val="00EF1424"/>
    <w:rsid w:val="00F03B19"/>
    <w:rsid w:val="00F13568"/>
    <w:rsid w:val="00F211E7"/>
    <w:rsid w:val="00F21377"/>
    <w:rsid w:val="00F4194E"/>
    <w:rsid w:val="00F857A4"/>
    <w:rsid w:val="00FA67AB"/>
    <w:rsid w:val="00FE2FA8"/>
    <w:rsid w:val="00FF0C9E"/>
    <w:rsid w:val="00FF4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50A5957F"/>
  <w15:docId w15:val="{534944B5-6606-4220-972E-7F613FDE2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sz w:val="22"/>
        <w:szCs w:val="22"/>
        <w:lang w:val="fi-FI" w:eastAsia="fi-FI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iPriority="13" w:unhideWhenUsed="1"/>
    <w:lsdException w:name="List" w:semiHidden="1"/>
    <w:lsdException w:name="List Bullet" w:uiPriority="19"/>
    <w:lsdException w:name="List Number" w:uiPriority="1"/>
    <w:lsdException w:name="List 2" w:semiHidden="1"/>
    <w:lsdException w:name="List 3" w:semiHidden="1"/>
    <w:lsdException w:name="List 4" w:semiHidden="1"/>
    <w:lsdException w:name="List 5" w:semiHidden="1"/>
    <w:lsdException w:name="List Bullet 2" w:uiPriority="3"/>
    <w:lsdException w:name="List Bullet 3" w:uiPriority="4"/>
    <w:lsdException w:name="List Bullet 4" w:semiHidden="1" w:unhideWhenUsed="1"/>
    <w:lsdException w:name="List Bullet 5" w:semiHidden="1" w:unhideWhenUsed="1"/>
    <w:lsdException w:name="List Number 2" w:uiPriority="3"/>
    <w:lsdException w:name="List Number 3" w:uiPriority="4"/>
    <w:lsdException w:name="List Number 4" w:semiHidden="1" w:unhideWhenUsed="1"/>
    <w:lsdException w:name="List Number 5" w:semiHidden="1" w:unhideWhenUsed="1"/>
    <w:lsdException w:name="Title" w:uiPriority="4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uiPriority="2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nhideWhenUsed="1"/>
    <w:lsdException w:name="Strong" w:semiHidden="1" w:qFormat="1"/>
    <w:lsdException w:name="Emphasis" w:semiHidden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0" w:unhideWhenUsed="1"/>
    <w:lsdException w:name="annotation subject" w:semiHidden="1" w:unhideWhenUsed="1"/>
    <w:lsdException w:name="No List" w:semiHidden="1" w:uiPriority="0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iPriority="0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semiHidden="1" w:unhideWhenUsed="1"/>
    <w:lsdException w:name="Table Grid" w:uiPriority="0"/>
    <w:lsdException w:name="Table Theme" w:semiHidden="1" w:uiPriority="0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/>
    <w:lsdException w:name="Quote" w:semiHidden="1"/>
    <w:lsdException w:name="Intense Quote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/>
    <w:lsdException w:name="Intense Emphasis" w:semiHidden="1"/>
    <w:lsdException w:name="Subtle Reference" w:semiHidden="1"/>
    <w:lsdException w:name="Intense Reference" w:semiHidden="1"/>
    <w:lsdException w:name="Book Title" w:semiHidden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B23990"/>
    <w:pPr>
      <w:spacing w:after="200"/>
    </w:pPr>
  </w:style>
  <w:style w:type="paragraph" w:styleId="Otsikko1">
    <w:name w:val="heading 1"/>
    <w:basedOn w:val="Normaali"/>
    <w:next w:val="Normaali"/>
    <w:uiPriority w:val="5"/>
    <w:qFormat/>
    <w:rsid w:val="006812D8"/>
    <w:pPr>
      <w:numPr>
        <w:numId w:val="1"/>
      </w:numPr>
      <w:suppressAutoHyphens/>
      <w:spacing w:line="276" w:lineRule="auto"/>
      <w:outlineLvl w:val="0"/>
    </w:pPr>
    <w:rPr>
      <w:rFonts w:asciiTheme="majorHAnsi" w:hAnsiTheme="majorHAnsi"/>
      <w:b/>
      <w:color w:val="394B85"/>
      <w:sz w:val="26"/>
    </w:rPr>
  </w:style>
  <w:style w:type="paragraph" w:styleId="Otsikko2">
    <w:name w:val="heading 2"/>
    <w:basedOn w:val="Normaali"/>
    <w:next w:val="Normaali"/>
    <w:uiPriority w:val="6"/>
    <w:qFormat/>
    <w:rsid w:val="00C2459D"/>
    <w:pPr>
      <w:keepNext/>
      <w:numPr>
        <w:ilvl w:val="1"/>
        <w:numId w:val="1"/>
      </w:numPr>
      <w:outlineLvl w:val="1"/>
    </w:pPr>
    <w:rPr>
      <w:b/>
      <w:color w:val="394B85"/>
      <w:sz w:val="24"/>
    </w:rPr>
  </w:style>
  <w:style w:type="paragraph" w:styleId="Otsikko3">
    <w:name w:val="heading 3"/>
    <w:basedOn w:val="Normaali"/>
    <w:next w:val="Normaali"/>
    <w:uiPriority w:val="7"/>
    <w:qFormat/>
    <w:rsid w:val="00C2459D"/>
    <w:pPr>
      <w:keepNext/>
      <w:numPr>
        <w:ilvl w:val="2"/>
        <w:numId w:val="1"/>
      </w:numPr>
      <w:outlineLvl w:val="2"/>
    </w:pPr>
    <w:rPr>
      <w:b/>
      <w:bCs/>
      <w:color w:val="394B85" w:themeColor="text2"/>
    </w:rPr>
  </w:style>
  <w:style w:type="paragraph" w:styleId="Otsikko4">
    <w:name w:val="heading 4"/>
    <w:basedOn w:val="Normaali"/>
    <w:next w:val="Normaali"/>
    <w:uiPriority w:val="8"/>
    <w:unhideWhenUsed/>
    <w:rsid w:val="00C2459D"/>
    <w:pPr>
      <w:keepNext/>
      <w:numPr>
        <w:ilvl w:val="3"/>
        <w:numId w:val="1"/>
      </w:numPr>
      <w:spacing w:before="60" w:after="0"/>
      <w:outlineLvl w:val="3"/>
    </w:pPr>
    <w:rPr>
      <w:color w:val="394B85" w:themeColor="text2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qFormat/>
    <w:rsid w:val="00C5073E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A3863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C5073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C2542" w:themeColor="accent1" w:themeShade="7F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C5073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C5073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C5073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Otsikko">
    <w:name w:val="Title"/>
    <w:basedOn w:val="Normaali"/>
    <w:next w:val="Vakiosisennys"/>
    <w:link w:val="OtsikkoChar"/>
    <w:uiPriority w:val="5"/>
    <w:rsid w:val="00C5073E"/>
    <w:pPr>
      <w:spacing w:line="276" w:lineRule="auto"/>
    </w:pPr>
    <w:rPr>
      <w:rFonts w:asciiTheme="majorHAnsi" w:hAnsiTheme="majorHAnsi"/>
      <w:b/>
      <w:color w:val="394B85" w:themeColor="text2"/>
      <w:sz w:val="26"/>
    </w:rPr>
  </w:style>
  <w:style w:type="paragraph" w:styleId="Sisluet1">
    <w:name w:val="toc 1"/>
    <w:basedOn w:val="Normaali"/>
    <w:next w:val="Normaali"/>
    <w:uiPriority w:val="13"/>
    <w:semiHidden/>
    <w:rsid w:val="001E2CB1"/>
    <w:pPr>
      <w:spacing w:before="240" w:after="0"/>
    </w:pPr>
    <w:rPr>
      <w:rFonts w:cs="Arial"/>
      <w:bCs/>
      <w:caps/>
      <w:noProof/>
      <w:sz w:val="24"/>
      <w:szCs w:val="28"/>
    </w:rPr>
  </w:style>
  <w:style w:type="paragraph" w:styleId="Sisluet2">
    <w:name w:val="toc 2"/>
    <w:basedOn w:val="Normaali"/>
    <w:next w:val="Normaali"/>
    <w:uiPriority w:val="13"/>
    <w:semiHidden/>
    <w:rsid w:val="001E2CB1"/>
    <w:pPr>
      <w:spacing w:before="120" w:after="0"/>
    </w:pPr>
  </w:style>
  <w:style w:type="paragraph" w:styleId="Sisluet3">
    <w:name w:val="toc 3"/>
    <w:basedOn w:val="Normaali"/>
    <w:next w:val="Normaali"/>
    <w:uiPriority w:val="13"/>
    <w:semiHidden/>
    <w:rsid w:val="001E2CB1"/>
    <w:pPr>
      <w:spacing w:before="60" w:after="0"/>
      <w:ind w:left="1814"/>
    </w:pPr>
  </w:style>
  <w:style w:type="paragraph" w:styleId="Sisluet4">
    <w:name w:val="toc 4"/>
    <w:basedOn w:val="Normaali"/>
    <w:next w:val="Normaali"/>
    <w:uiPriority w:val="13"/>
    <w:semiHidden/>
    <w:rsid w:val="001E2CB1"/>
    <w:pPr>
      <w:spacing w:after="0"/>
      <w:ind w:left="2381"/>
    </w:pPr>
    <w:rPr>
      <w:sz w:val="20"/>
    </w:rPr>
  </w:style>
  <w:style w:type="character" w:customStyle="1" w:styleId="OtsikkoChar">
    <w:name w:val="Otsikko Char"/>
    <w:basedOn w:val="Kappaleenoletusfontti"/>
    <w:link w:val="Otsikko"/>
    <w:uiPriority w:val="5"/>
    <w:rsid w:val="00ED7698"/>
    <w:rPr>
      <w:rFonts w:asciiTheme="majorHAnsi" w:hAnsiTheme="majorHAnsi"/>
      <w:b/>
      <w:color w:val="394B85" w:themeColor="text2"/>
      <w:sz w:val="26"/>
    </w:rPr>
  </w:style>
  <w:style w:type="character" w:styleId="Sivunumero">
    <w:name w:val="page number"/>
    <w:basedOn w:val="Kappaleenoletusfontti"/>
    <w:uiPriority w:val="99"/>
    <w:semiHidden/>
    <w:unhideWhenUsed/>
    <w:rsid w:val="009D1B8D"/>
  </w:style>
  <w:style w:type="paragraph" w:styleId="Alaotsikko">
    <w:name w:val="Subtitle"/>
    <w:basedOn w:val="Normaali"/>
    <w:next w:val="Vakiosisennys"/>
    <w:link w:val="AlaotsikkoChar"/>
    <w:uiPriority w:val="6"/>
    <w:rsid w:val="00C5073E"/>
    <w:rPr>
      <w:b/>
      <w:color w:val="394B85" w:themeColor="text2"/>
      <w:sz w:val="24"/>
    </w:rPr>
  </w:style>
  <w:style w:type="character" w:customStyle="1" w:styleId="AlaotsikkoChar">
    <w:name w:val="Alaotsikko Char"/>
    <w:basedOn w:val="Kappaleenoletusfontti"/>
    <w:link w:val="Alaotsikko"/>
    <w:uiPriority w:val="6"/>
    <w:rsid w:val="00ED7698"/>
    <w:rPr>
      <w:b/>
      <w:color w:val="394B85" w:themeColor="text2"/>
      <w:sz w:val="24"/>
    </w:rPr>
  </w:style>
  <w:style w:type="paragraph" w:styleId="Eivli">
    <w:name w:val="No Spacing"/>
    <w:rsid w:val="00C2459D"/>
  </w:style>
  <w:style w:type="paragraph" w:styleId="Yltunniste">
    <w:name w:val="header"/>
    <w:basedOn w:val="Eivli"/>
    <w:link w:val="YltunnisteChar"/>
    <w:uiPriority w:val="12"/>
    <w:rsid w:val="00C2459D"/>
    <w:pPr>
      <w:tabs>
        <w:tab w:val="left" w:pos="5216"/>
        <w:tab w:val="right" w:pos="10206"/>
      </w:tabs>
    </w:pPr>
  </w:style>
  <w:style w:type="character" w:customStyle="1" w:styleId="YltunnisteChar">
    <w:name w:val="Ylätunniste Char"/>
    <w:link w:val="Yltunniste"/>
    <w:uiPriority w:val="12"/>
    <w:rsid w:val="00C2459D"/>
  </w:style>
  <w:style w:type="paragraph" w:styleId="Alatunniste">
    <w:name w:val="footer"/>
    <w:basedOn w:val="Normaali"/>
    <w:link w:val="AlatunnisteChar"/>
    <w:uiPriority w:val="12"/>
    <w:rsid w:val="00C2459D"/>
    <w:pPr>
      <w:ind w:right="-1"/>
    </w:pPr>
    <w:rPr>
      <w:rFonts w:cstheme="minorHAnsi"/>
      <w:sz w:val="18"/>
      <w:szCs w:val="18"/>
    </w:rPr>
  </w:style>
  <w:style w:type="character" w:customStyle="1" w:styleId="AlatunnisteChar">
    <w:name w:val="Alatunniste Char"/>
    <w:link w:val="Alatunniste"/>
    <w:uiPriority w:val="12"/>
    <w:rsid w:val="00C2459D"/>
    <w:rPr>
      <w:rFonts w:cstheme="minorHAnsi"/>
      <w:sz w:val="18"/>
      <w:szCs w:val="18"/>
    </w:rPr>
  </w:style>
  <w:style w:type="paragraph" w:styleId="Vakiosisennys">
    <w:name w:val="Normal Indent"/>
    <w:basedOn w:val="Normaali"/>
    <w:uiPriority w:val="2"/>
    <w:unhideWhenUsed/>
    <w:rsid w:val="00EB5A46"/>
    <w:pPr>
      <w:ind w:left="1304"/>
    </w:pPr>
  </w:style>
  <w:style w:type="paragraph" w:styleId="Sisennettyleipteksti">
    <w:name w:val="Body Text Indent"/>
    <w:basedOn w:val="Vakiosisennys"/>
    <w:link w:val="SisennettyleiptekstiChar"/>
    <w:uiPriority w:val="4"/>
    <w:rsid w:val="00C5073E"/>
    <w:pPr>
      <w:ind w:left="2608"/>
    </w:pPr>
  </w:style>
  <w:style w:type="character" w:customStyle="1" w:styleId="SisennettyleiptekstiChar">
    <w:name w:val="Sisennetty leipäteksti Char"/>
    <w:basedOn w:val="Kappaleenoletusfontti"/>
    <w:link w:val="Sisennettyleipteksti"/>
    <w:uiPriority w:val="4"/>
    <w:rsid w:val="00503BEF"/>
  </w:style>
  <w:style w:type="character" w:customStyle="1" w:styleId="Otsikko5Char">
    <w:name w:val="Otsikko 5 Char"/>
    <w:basedOn w:val="Kappaleenoletusfontti"/>
    <w:link w:val="Otsikko5"/>
    <w:uiPriority w:val="9"/>
    <w:semiHidden/>
    <w:rsid w:val="00C5073E"/>
    <w:rPr>
      <w:rFonts w:asciiTheme="majorHAnsi" w:eastAsiaTheme="majorEastAsia" w:hAnsiTheme="majorHAnsi" w:cstheme="majorBidi"/>
      <w:color w:val="2A3863" w:themeColor="accent1" w:themeShade="BF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C5073E"/>
    <w:rPr>
      <w:rFonts w:asciiTheme="majorHAnsi" w:eastAsiaTheme="majorEastAsia" w:hAnsiTheme="majorHAnsi" w:cstheme="majorBidi"/>
      <w:color w:val="1C2542" w:themeColor="accent1" w:themeShade="7F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C5073E"/>
    <w:rPr>
      <w:rFonts w:asciiTheme="majorHAnsi" w:eastAsiaTheme="majorEastAsia" w:hAnsiTheme="majorHAnsi" w:cstheme="majorBidi"/>
      <w:i/>
      <w:iCs/>
      <w:color w:val="1C2542" w:themeColor="accent1" w:themeShade="7F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C5073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C5073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Merkittyluettelo">
    <w:name w:val="List Bullet"/>
    <w:basedOn w:val="Normaali"/>
    <w:uiPriority w:val="1"/>
    <w:rsid w:val="00B23990"/>
    <w:pPr>
      <w:numPr>
        <w:numId w:val="15"/>
      </w:numPr>
      <w:contextualSpacing/>
    </w:pPr>
  </w:style>
  <w:style w:type="paragraph" w:styleId="Luettelokappale">
    <w:name w:val="List Paragraph"/>
    <w:basedOn w:val="Normaali"/>
    <w:uiPriority w:val="99"/>
    <w:semiHidden/>
    <w:rsid w:val="00B23990"/>
    <w:pPr>
      <w:ind w:left="227"/>
      <w:contextualSpacing/>
    </w:pPr>
  </w:style>
  <w:style w:type="paragraph" w:styleId="Merkittyluettelo2">
    <w:name w:val="List Bullet 2"/>
    <w:basedOn w:val="Vakiosisennys"/>
    <w:uiPriority w:val="3"/>
    <w:rsid w:val="00B23990"/>
    <w:pPr>
      <w:numPr>
        <w:numId w:val="6"/>
      </w:numPr>
      <w:contextualSpacing/>
    </w:pPr>
    <w:rPr>
      <w:lang w:val="en-US"/>
    </w:rPr>
  </w:style>
  <w:style w:type="paragraph" w:styleId="Merkittyluettelo3">
    <w:name w:val="List Bullet 3"/>
    <w:basedOn w:val="Sisennettyleipteksti"/>
    <w:uiPriority w:val="4"/>
    <w:rsid w:val="00B23990"/>
    <w:pPr>
      <w:numPr>
        <w:numId w:val="3"/>
      </w:numPr>
      <w:contextualSpacing/>
    </w:pPr>
  </w:style>
  <w:style w:type="paragraph" w:styleId="Numeroituluettelo3">
    <w:name w:val="List Number 3"/>
    <w:basedOn w:val="Sisennettyleipteksti"/>
    <w:uiPriority w:val="4"/>
    <w:rsid w:val="00CB6139"/>
    <w:pPr>
      <w:numPr>
        <w:numId w:val="9"/>
      </w:numPr>
      <w:contextualSpacing/>
    </w:pPr>
  </w:style>
  <w:style w:type="paragraph" w:styleId="Numeroituluettelo">
    <w:name w:val="List Number"/>
    <w:basedOn w:val="Normaali"/>
    <w:uiPriority w:val="1"/>
    <w:rsid w:val="00B23990"/>
    <w:pPr>
      <w:numPr>
        <w:numId w:val="11"/>
      </w:numPr>
      <w:contextualSpacing/>
    </w:pPr>
  </w:style>
  <w:style w:type="paragraph" w:styleId="Numeroituluettelo2">
    <w:name w:val="List Number 2"/>
    <w:basedOn w:val="Vakiosisennys"/>
    <w:uiPriority w:val="3"/>
    <w:rsid w:val="00CB6139"/>
    <w:pPr>
      <w:numPr>
        <w:numId w:val="1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7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8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8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030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6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3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emf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settings" Target="settings.xml"/><Relationship Id="rId12" Type="http://schemas.openxmlformats.org/officeDocument/2006/relationships/image" Target="media/image2.emf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emf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6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ffice%20Shared\PHHYKY%20templates\P&#228;ij&#228;tHA%20Tyhj&#228;%20asiakirja.dotx" TargetMode="External"/></Relationships>
</file>

<file path=word/theme/theme1.xml><?xml version="1.0" encoding="utf-8"?>
<a:theme xmlns:a="http://schemas.openxmlformats.org/drawingml/2006/main" name="Office Theme">
  <a:themeElements>
    <a:clrScheme name="PäijätHA">
      <a:dk1>
        <a:srgbClr val="000000"/>
      </a:dk1>
      <a:lt1>
        <a:srgbClr val="FFFFFF"/>
      </a:lt1>
      <a:dk2>
        <a:srgbClr val="394B85"/>
      </a:dk2>
      <a:lt2>
        <a:srgbClr val="FEFFFF"/>
      </a:lt2>
      <a:accent1>
        <a:srgbClr val="394B85"/>
      </a:accent1>
      <a:accent2>
        <a:srgbClr val="3F77BC"/>
      </a:accent2>
      <a:accent3>
        <a:srgbClr val="739DD2"/>
      </a:accent3>
      <a:accent4>
        <a:srgbClr val="F04E4C"/>
      </a:accent4>
      <a:accent5>
        <a:srgbClr val="B292C4"/>
      </a:accent5>
      <a:accent6>
        <a:srgbClr val="5BBD72"/>
      </a:accent6>
      <a:hlink>
        <a:srgbClr val="394B85"/>
      </a:hlink>
      <a:folHlink>
        <a:srgbClr val="3F77BC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398C0ED0B853394FA7CF3CC047DC452E" ma:contentTypeVersion="6" ma:contentTypeDescription="Luo uusi asiakirja." ma:contentTypeScope="" ma:versionID="24bf7135862718cd731019fe4fe601f3">
  <xsd:schema xmlns:xsd="http://www.w3.org/2001/XMLSchema" xmlns:xs="http://www.w3.org/2001/XMLSchema" xmlns:p="http://schemas.microsoft.com/office/2006/metadata/properties" xmlns:ns2="34a7d429-c4a2-48c8-aac2-8863061dc903" targetNamespace="http://schemas.microsoft.com/office/2006/metadata/properties" ma:root="true" ma:fieldsID="8db2a70df0703d99c1c3a484452eb60d" ns2:_="">
    <xsd:import namespace="34a7d429-c4a2-48c8-aac2-8863061dc903"/>
    <xsd:element name="properties">
      <xsd:complexType>
        <xsd:sequence>
          <xsd:element name="documentManagement">
            <xsd:complexType>
              <xsd:all>
                <xsd:element ref="ns2:Luokka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d429-c4a2-48c8-aac2-8863061dc903" elementFormDefault="qualified">
    <xsd:import namespace="http://schemas.microsoft.com/office/2006/documentManagement/types"/>
    <xsd:import namespace="http://schemas.microsoft.com/office/infopath/2007/PartnerControls"/>
    <xsd:element name="Luokka" ma:index="8" ma:displayName="Luokka" ma:default="Yhteiset" ma:format="Dropdown" ma:internalName="Luokka">
      <xsd:simpleType>
        <xsd:restriction base="dms:Choice">
          <xsd:enumeration value="Apteekki"/>
          <xsd:enumeration value="Apurahat"/>
          <xsd:enumeration value="Asiakasjärjestelmät"/>
          <xsd:enumeration value="Asiakasohjaus"/>
          <xsd:enumeration value="Asiakas- ja potilasrekistereiden tietoihin liittyvät lomakkeet"/>
          <xsd:enumeration value="Geriatrinen osaamiskeskus"/>
          <xsd:enumeration value="Hankinnat"/>
          <xsd:enumeration value="Henkilöstö"/>
          <xsd:enumeration value="Kehityskeskustelut"/>
          <xsd:enumeration value="Kokoustarjoilut"/>
          <xsd:enumeration value="Kotiin vietävät palvelut ja asumispalvelut"/>
          <xsd:enumeration value="Koulu- ja Opiskelijaterveydenhuolto"/>
          <xsd:enumeration value="Kuntoutus"/>
          <xsd:enumeration value="Laboratioriopalvelut"/>
          <xsd:enumeration value="Lapsiperhepalvelut"/>
          <xsd:enumeration value="Laskutus ja maksut"/>
          <xsd:enumeration value="Neuvola"/>
          <xsd:enumeration value="Opiskelijat"/>
          <xsd:enumeration value="Osaamisen ja johtamisen kehittäminen"/>
          <xsd:enumeration value="Palkanlaskenta"/>
          <xsd:enumeration value="Potilasasiamies"/>
          <xsd:enumeration value="Psykiatrian tulosalue"/>
          <xsd:enumeration value="Psykososiaaliset palvelut"/>
          <xsd:enumeration value="Ravintohuoltopalvelut"/>
          <xsd:enumeration value="Somatiikka"/>
          <xsd:enumeration value="Sosiaalihuollon sähköiset ilmoitukset"/>
          <xsd:enumeration value="Sosiaalipalvelut"/>
          <xsd:enumeration value="Suun terveydenhuolto"/>
          <xsd:enumeration value="Talous"/>
          <xsd:enumeration value="Terveydenhuolto"/>
          <xsd:enumeration value="Tietojärjestelmäpalvelut"/>
          <xsd:enumeration value="Tietoturvallisuus"/>
          <xsd:enumeration value="Toimitilat"/>
          <xsd:enumeration value="Toimistopalvelut"/>
          <xsd:enumeration value="Tutkimustoiminta"/>
          <xsd:enumeration value="Tutkimuslupa"/>
          <xsd:enumeration value="Työhyvinvointi"/>
          <xsd:enumeration value="Työikäisten palvelut"/>
          <xsd:enumeration value="Työn vaativuuden arviointi ja tehtäväkuvaus"/>
          <xsd:enumeration value="Työsuojelu"/>
          <xsd:enumeration value="Työttömän työnhakijan terveystarkastus"/>
          <xsd:enumeration value="Valinnanvapaus"/>
          <xsd:enumeration value="Vammaispalvelut"/>
          <xsd:enumeration value="Verso"/>
          <xsd:enumeration value="Viestintä"/>
          <xsd:enumeration value="Virka-apupyynnöt"/>
          <xsd:enumeration value="Yhtymä"/>
          <xsd:enumeration value="Yhteiset"/>
          <xsd:enumeration value="Ympäristöterveyskesku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19F9AB-88A9-4F57-9ECF-6983CD58CA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d429-c4a2-48c8-aac2-8863061dc9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8F51AA-7592-42A2-8DCF-B92D8A66F4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0B7986-5466-4E3B-A60E-F0637E9E98DC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350B6305-EF9A-DE49-9427-F3FA7241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PäijätHA Tyhjä asiakirja</Template>
  <TotalTime>40</TotalTime>
  <Pages>2</Pages>
  <Words>190</Words>
  <Characters>1548</Characters>
  <Application>Microsoft Office Word</Application>
  <DocSecurity>0</DocSecurity>
  <Lines>12</Lines>
  <Paragraphs>3</Paragraphs>
  <ScaleCrop>false</ScaleCrop>
  <HeadingPairs>
    <vt:vector size="6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5" baseType="lpstr">
      <vt:lpstr/>
      <vt:lpstr/>
      <vt:lpstr>Pääotsikko (Otsikko 1)</vt:lpstr>
      <vt:lpstr>    Pääotsikko 2 12 pts</vt:lpstr>
      <vt:lpstr>        Otsikko 3 11 pts</vt:lpstr>
    </vt:vector>
  </TitlesOfParts>
  <Company>Päijät-Hämeen hyvinvointialue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Iivanainen Tiina</dc:creator>
  <cp:keywords/>
  <dc:description/>
  <cp:lastModifiedBy>Iivanainen Tiina</cp:lastModifiedBy>
  <cp:revision>2</cp:revision>
  <cp:lastPrinted>2021-02-11T10:48:00Z</cp:lastPrinted>
  <dcterms:created xsi:type="dcterms:W3CDTF">2024-12-13T10:55:00Z</dcterms:created>
  <dcterms:modified xsi:type="dcterms:W3CDTF">2025-03-17T06:22:00Z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uokka">
    <vt:lpwstr>Viestintä</vt:lpwstr>
  </property>
  <property fmtid="{D5CDD505-2E9C-101B-9397-08002B2CF9AE}" pid="3" name="MSIP_Label_a7295cc1-d279-42ac-ab4d-3b0f4fece050_Enabled">
    <vt:lpwstr>true</vt:lpwstr>
  </property>
  <property fmtid="{D5CDD505-2E9C-101B-9397-08002B2CF9AE}" pid="4" name="MSIP_Label_a7295cc1-d279-42ac-ab4d-3b0f4fece050_SetDate">
    <vt:lpwstr>2023-01-23T12:24:32Z</vt:lpwstr>
  </property>
  <property fmtid="{D5CDD505-2E9C-101B-9397-08002B2CF9AE}" pid="5" name="MSIP_Label_a7295cc1-d279-42ac-ab4d-3b0f4fece050_Method">
    <vt:lpwstr>Standard</vt:lpwstr>
  </property>
  <property fmtid="{D5CDD505-2E9C-101B-9397-08002B2CF9AE}" pid="6" name="MSIP_Label_a7295cc1-d279-42ac-ab4d-3b0f4fece050_Name">
    <vt:lpwstr>FUJITSU-RESTRICTED​</vt:lpwstr>
  </property>
  <property fmtid="{D5CDD505-2E9C-101B-9397-08002B2CF9AE}" pid="7" name="MSIP_Label_a7295cc1-d279-42ac-ab4d-3b0f4fece050_SiteId">
    <vt:lpwstr>a19f121d-81e1-4858-a9d8-736e267fd4c7</vt:lpwstr>
  </property>
  <property fmtid="{D5CDD505-2E9C-101B-9397-08002B2CF9AE}" pid="8" name="MSIP_Label_a7295cc1-d279-42ac-ab4d-3b0f4fece050_ActionId">
    <vt:lpwstr>2c7cf20f-1e6c-4700-9f97-c26cbd2666a7</vt:lpwstr>
  </property>
  <property fmtid="{D5CDD505-2E9C-101B-9397-08002B2CF9AE}" pid="9" name="MSIP_Label_a7295cc1-d279-42ac-ab4d-3b0f4fece050_ContentBits">
    <vt:lpwstr>0</vt:lpwstr>
  </property>
</Properties>
</file>