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AB768" w14:textId="4983FABD" w:rsidR="00595200" w:rsidRDefault="00D55BAF" w:rsidP="00595200">
      <w:pPr>
        <w:pStyle w:val="Eivli"/>
      </w:pPr>
      <w:r>
        <w:t>ROLLAAT</w:t>
      </w:r>
      <w:r w:rsidR="00857242">
        <w:t>T</w:t>
      </w:r>
      <w:r>
        <w:t>ORIN KÄYTTÖ</w:t>
      </w:r>
    </w:p>
    <w:p w14:paraId="4CD5DDDB" w14:textId="77777777" w:rsidR="00D55BAF" w:rsidRDefault="00D55BAF" w:rsidP="00595200">
      <w:pPr>
        <w:pStyle w:val="Eivli"/>
      </w:pPr>
    </w:p>
    <w:p w14:paraId="600E5D5C" w14:textId="3ACE4A08" w:rsidR="00D55BAF" w:rsidRDefault="00D55BAF" w:rsidP="00595200">
      <w:pPr>
        <w:pStyle w:val="Eivli"/>
      </w:pPr>
      <w:r>
        <w:rPr>
          <w:noProof/>
        </w:rPr>
        <w:drawing>
          <wp:inline distT="0" distB="0" distL="0" distR="0" wp14:anchorId="74B5ED2B" wp14:editId="1BBA268B">
            <wp:extent cx="2619375" cy="4046617"/>
            <wp:effectExtent l="0" t="0" r="0" b="0"/>
            <wp:docPr id="112378184" name="Kuva 1" descr="Kuva, joka sisältää kohteen henkilö, pyörä, vaate, jalkin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78184" name="Kuva 1" descr="Kuva, joka sisältää kohteen henkilö, pyörä, vaate, jalkineet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69"/>
                    <a:stretch/>
                  </pic:blipFill>
                  <pic:spPr bwMode="auto">
                    <a:xfrm>
                      <a:off x="0" y="0"/>
                      <a:ext cx="2635957" cy="4072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1C1B26" w14:textId="77777777" w:rsidR="00D55BAF" w:rsidRDefault="00D55BAF" w:rsidP="00595200">
      <w:pPr>
        <w:pStyle w:val="Eivli"/>
      </w:pPr>
    </w:p>
    <w:p w14:paraId="58AA49F9" w14:textId="53887784" w:rsidR="00D55BAF" w:rsidRDefault="00D55BAF" w:rsidP="00595200">
      <w:pPr>
        <w:pStyle w:val="Eivli"/>
      </w:pPr>
      <w:r>
        <w:t>Rollaattorin työntökahvat tulee säätää käyttäjän mukaan. Sopivan tason voi säätää näin:</w:t>
      </w:r>
    </w:p>
    <w:p w14:paraId="6E171BF7" w14:textId="27123873" w:rsidR="00D55BAF" w:rsidRDefault="00D55BAF" w:rsidP="00D55BAF">
      <w:pPr>
        <w:pStyle w:val="Eivli"/>
        <w:numPr>
          <w:ilvl w:val="0"/>
          <w:numId w:val="26"/>
        </w:numPr>
      </w:pPr>
      <w:r>
        <w:t>seiso rollaattorin takapyörien välissä, hartiat rentoina kädet sivulla roikkuen</w:t>
      </w:r>
    </w:p>
    <w:p w14:paraId="4C955ABE" w14:textId="7B153C86" w:rsidR="00D55BAF" w:rsidRDefault="00D55BAF" w:rsidP="00D55BAF">
      <w:pPr>
        <w:pStyle w:val="Eivli"/>
        <w:numPr>
          <w:ilvl w:val="0"/>
          <w:numId w:val="26"/>
        </w:numPr>
      </w:pPr>
      <w:r>
        <w:t>kun työntökahvat osuvat ranteen kohdalle, on korkeus sopiva</w:t>
      </w:r>
    </w:p>
    <w:p w14:paraId="5D8BA6FD" w14:textId="77777777" w:rsidR="00D55BAF" w:rsidRDefault="00D55BAF" w:rsidP="00D55BAF">
      <w:pPr>
        <w:pStyle w:val="Eivli"/>
      </w:pPr>
    </w:p>
    <w:p w14:paraId="3FBB46FD" w14:textId="77777777" w:rsidR="00D55BAF" w:rsidRDefault="00D55BAF" w:rsidP="00D55BAF">
      <w:pPr>
        <w:pStyle w:val="Eivli"/>
      </w:pPr>
    </w:p>
    <w:p w14:paraId="0B27D13B" w14:textId="77777777" w:rsidR="00D55BAF" w:rsidRDefault="00D55BAF" w:rsidP="00D55BAF">
      <w:pPr>
        <w:pStyle w:val="Eivli"/>
      </w:pPr>
    </w:p>
    <w:p w14:paraId="38E43047" w14:textId="77777777" w:rsidR="00D55BAF" w:rsidRDefault="00D55BAF" w:rsidP="00D55BAF">
      <w:pPr>
        <w:pStyle w:val="Eivli"/>
      </w:pPr>
    </w:p>
    <w:p w14:paraId="603A2404" w14:textId="77777777" w:rsidR="00D55BAF" w:rsidRDefault="00D55BAF" w:rsidP="00D55BAF">
      <w:pPr>
        <w:pStyle w:val="Eivli"/>
      </w:pPr>
    </w:p>
    <w:p w14:paraId="2DBD366C" w14:textId="77777777" w:rsidR="00D55BAF" w:rsidRDefault="00D55BAF" w:rsidP="00D55BAF">
      <w:pPr>
        <w:pStyle w:val="Eivli"/>
      </w:pPr>
    </w:p>
    <w:p w14:paraId="4649A2C5" w14:textId="77777777" w:rsidR="00D55BAF" w:rsidRDefault="00D55BAF" w:rsidP="00D55BAF">
      <w:pPr>
        <w:pStyle w:val="Eivli"/>
      </w:pPr>
    </w:p>
    <w:p w14:paraId="27E311B1" w14:textId="54A5DFF5" w:rsidR="00D55BAF" w:rsidRDefault="002A1E17" w:rsidP="00D55BAF">
      <w:pPr>
        <w:pStyle w:val="Eivli"/>
      </w:pPr>
      <w:r>
        <w:t>Kynnyksen tai muun korkeamman esteen yli mentäessä, nosta rollaattoria penkin etuosasta. Sen jälkeen rollaattorin takapyörät rullaavat esteen yli.</w:t>
      </w:r>
    </w:p>
    <w:p w14:paraId="740554CA" w14:textId="77777777" w:rsidR="00D55BAF" w:rsidRDefault="00D55BAF" w:rsidP="00D55BAF">
      <w:pPr>
        <w:pStyle w:val="Eivli"/>
      </w:pPr>
    </w:p>
    <w:p w14:paraId="1A51E58C" w14:textId="77777777" w:rsidR="00D55BAF" w:rsidRDefault="00D55BAF" w:rsidP="00D55BAF">
      <w:pPr>
        <w:pStyle w:val="Eivli"/>
      </w:pPr>
    </w:p>
    <w:p w14:paraId="74D7B1C3" w14:textId="77777777" w:rsidR="00D55BAF" w:rsidRDefault="00D55BAF" w:rsidP="00D55BAF">
      <w:pPr>
        <w:pStyle w:val="Eivli"/>
      </w:pPr>
    </w:p>
    <w:p w14:paraId="74A4E5A7" w14:textId="77777777" w:rsidR="00AC5F9C" w:rsidRDefault="00AC5F9C" w:rsidP="00D55BAF">
      <w:pPr>
        <w:pStyle w:val="Eivli"/>
      </w:pPr>
    </w:p>
    <w:p w14:paraId="2C494DC7" w14:textId="77777777" w:rsidR="00D55BAF" w:rsidRDefault="00D55BAF" w:rsidP="00D55BAF">
      <w:pPr>
        <w:pStyle w:val="Eivli"/>
      </w:pPr>
    </w:p>
    <w:p w14:paraId="238411EB" w14:textId="77777777" w:rsidR="00D55BAF" w:rsidRDefault="00D55BAF" w:rsidP="00D55BAF">
      <w:pPr>
        <w:pStyle w:val="Eivli"/>
      </w:pPr>
    </w:p>
    <w:p w14:paraId="2A929160" w14:textId="77777777" w:rsidR="00D55BAF" w:rsidRDefault="00D55BAF" w:rsidP="00D55BAF">
      <w:pPr>
        <w:pStyle w:val="Eivli"/>
      </w:pPr>
    </w:p>
    <w:p w14:paraId="76FA9CEE" w14:textId="77777777" w:rsidR="00D55BAF" w:rsidRDefault="00D55BAF" w:rsidP="00D55BAF">
      <w:pPr>
        <w:pStyle w:val="Eivli"/>
      </w:pPr>
    </w:p>
    <w:p w14:paraId="0959A593" w14:textId="77777777" w:rsidR="00D55BAF" w:rsidRDefault="00D55BAF" w:rsidP="00D55BAF">
      <w:pPr>
        <w:pStyle w:val="Eivli"/>
      </w:pPr>
    </w:p>
    <w:p w14:paraId="70576F86" w14:textId="076358FD" w:rsidR="00D55BAF" w:rsidRDefault="00D55BAF" w:rsidP="00D55BAF">
      <w:pPr>
        <w:pStyle w:val="Eivli"/>
      </w:pPr>
      <w:r>
        <w:rPr>
          <w:noProof/>
        </w:rPr>
        <w:drawing>
          <wp:inline distT="0" distB="0" distL="0" distR="0" wp14:anchorId="2CB6E21C" wp14:editId="724D54C6">
            <wp:extent cx="2715260" cy="4062595"/>
            <wp:effectExtent l="0" t="0" r="8890" b="0"/>
            <wp:docPr id="427304989" name="Kuva 2" descr="Kuva, joka sisältää kohteen henkilö, pyörä, vaate, sein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304989" name="Kuva 2" descr="Kuva, joka sisältää kohteen henkilö, pyörä, vaate, seinä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9938" cy="406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9ACD6" w14:textId="77777777" w:rsidR="00D55BAF" w:rsidRDefault="00D55BAF" w:rsidP="00D55BAF">
      <w:pPr>
        <w:pStyle w:val="Eivli"/>
      </w:pPr>
    </w:p>
    <w:p w14:paraId="5B89B2FF" w14:textId="282AB5FF" w:rsidR="00D55BAF" w:rsidRDefault="00D55BAF" w:rsidP="00D55BAF">
      <w:pPr>
        <w:pStyle w:val="Eivli"/>
      </w:pPr>
      <w:r>
        <w:t xml:space="preserve">Kävellessä jalkojen tulee pysyä pyörien välissä ja rollaattori lähellä vartaloa. </w:t>
      </w:r>
      <w:r w:rsidR="00AC5F9C">
        <w:t>Näin rollaattori antaa suurimman tuen.</w:t>
      </w:r>
    </w:p>
    <w:p w14:paraId="29D0EE0D" w14:textId="77777777" w:rsidR="00AC5F9C" w:rsidRDefault="00AC5F9C" w:rsidP="00D55BAF">
      <w:pPr>
        <w:pStyle w:val="Eivli"/>
      </w:pPr>
    </w:p>
    <w:p w14:paraId="51C44741" w14:textId="77777777" w:rsidR="00AC5F9C" w:rsidRDefault="00AC5F9C" w:rsidP="00D55BAF">
      <w:pPr>
        <w:pStyle w:val="Eivli"/>
      </w:pPr>
    </w:p>
    <w:p w14:paraId="454405BF" w14:textId="78408D34" w:rsidR="00AC5F9C" w:rsidRDefault="00AC5F9C" w:rsidP="00D55BAF">
      <w:pPr>
        <w:pStyle w:val="Eivli"/>
      </w:pPr>
      <w:r>
        <w:rPr>
          <w:noProof/>
        </w:rPr>
        <w:drawing>
          <wp:inline distT="0" distB="0" distL="0" distR="0" wp14:anchorId="5F75EE83" wp14:editId="6BA9F5F3">
            <wp:extent cx="1628775" cy="2896320"/>
            <wp:effectExtent l="0" t="0" r="0" b="0"/>
            <wp:docPr id="524879213" name="Kuva 3" descr="Kuva, joka sisältää kohteen pyörä, henkilö, vaate, reng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879213" name="Kuva 3" descr="Kuva, joka sisältää kohteen pyörä, henkilö, vaate, rengas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0060" cy="2916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41394" w14:textId="77777777" w:rsidR="002A1E17" w:rsidRDefault="002A1E17" w:rsidP="00D55BAF">
      <w:pPr>
        <w:pStyle w:val="Eivli"/>
      </w:pPr>
    </w:p>
    <w:p w14:paraId="5C76E673" w14:textId="0E3D425E" w:rsidR="002A1E17" w:rsidRDefault="007E7EBE" w:rsidP="00D55BAF">
      <w:pPr>
        <w:pStyle w:val="Eivli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27C4F9" wp14:editId="427EFA6E">
                <wp:simplePos x="0" y="0"/>
                <wp:positionH relativeFrom="column">
                  <wp:posOffset>708660</wp:posOffset>
                </wp:positionH>
                <wp:positionV relativeFrom="paragraph">
                  <wp:posOffset>1406525</wp:posOffset>
                </wp:positionV>
                <wp:extent cx="628650" cy="666750"/>
                <wp:effectExtent l="19050" t="19050" r="19050" b="19050"/>
                <wp:wrapNone/>
                <wp:docPr id="2134722405" name="Ellipsi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6675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536CBA" w14:textId="77777777" w:rsidR="00FE4060" w:rsidRDefault="00FE4060" w:rsidP="00FE40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F27C4F9" id="Ellipsi 3" o:spid="_x0000_s1026" style="position:absolute;margin-left:55.8pt;margin-top:110.75pt;width:49.5pt;height:5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" filled="f" strokecolor="yellow" strokeweight="3pt">
                <v:stroke joinstyle="miter"/>
                <v:textbox>
                  <w:txbxContent>
                    <w:p w14:paraId="53536CBA" w14:textId="77777777" w:rsidR="00FE4060" w:rsidRDefault="00FE4060" w:rsidP="00FE4060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2A1E17">
        <w:rPr>
          <w:noProof/>
        </w:rPr>
        <w:drawing>
          <wp:inline distT="0" distB="0" distL="0" distR="0" wp14:anchorId="58E93A2F" wp14:editId="2D7B542B">
            <wp:extent cx="2162175" cy="3546549"/>
            <wp:effectExtent l="0" t="0" r="0" b="0"/>
            <wp:docPr id="1144926386" name="Kuva 4" descr="Kuva, joka sisältää kohteen henkilö, pyörä, rengas, va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926386" name="Kuva 4" descr="Kuva, joka sisältää kohteen henkilö, pyörä, rengas, vaat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564" cy="3555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7AF15" w14:textId="77777777" w:rsidR="002A1E17" w:rsidRDefault="002A1E17" w:rsidP="00D55BAF">
      <w:pPr>
        <w:pStyle w:val="Eivli"/>
      </w:pPr>
    </w:p>
    <w:p w14:paraId="085C4B5F" w14:textId="025E9EBD" w:rsidR="002A1E17" w:rsidRDefault="002A1E17" w:rsidP="00D55BAF">
      <w:pPr>
        <w:pStyle w:val="Eivli"/>
      </w:pPr>
      <w:r>
        <w:t>Lukitse jarrut (kahvoja alaspäin painamalla) ennen istuutumista ja vapauta vasta, kun olet noussut ylös.</w:t>
      </w:r>
    </w:p>
    <w:p w14:paraId="28CD4C64" w14:textId="77777777" w:rsidR="002A1E17" w:rsidRDefault="002A1E17" w:rsidP="00D55BAF">
      <w:pPr>
        <w:pStyle w:val="Eivli"/>
      </w:pPr>
    </w:p>
    <w:p w14:paraId="61E1FA93" w14:textId="4D549369" w:rsidR="002A1E17" w:rsidRDefault="002A1E17" w:rsidP="00D55BAF">
      <w:pPr>
        <w:pStyle w:val="Eivli"/>
      </w:pPr>
      <w:r>
        <w:t>Liikkuvassa kulkuvälineessä ei ole turvallista istua rollaattorin päällä!</w:t>
      </w:r>
    </w:p>
    <w:p w14:paraId="4519911E" w14:textId="77777777" w:rsidR="0046351C" w:rsidRDefault="0046351C" w:rsidP="00D55BAF">
      <w:pPr>
        <w:pStyle w:val="Eivli"/>
      </w:pPr>
    </w:p>
    <w:p w14:paraId="527822E9" w14:textId="77777777" w:rsidR="0046351C" w:rsidRDefault="0046351C" w:rsidP="00D55BAF">
      <w:pPr>
        <w:pStyle w:val="Eivli"/>
      </w:pPr>
    </w:p>
    <w:p w14:paraId="63882677" w14:textId="77777777" w:rsidR="0046351C" w:rsidRDefault="0046351C" w:rsidP="00D55BAF">
      <w:pPr>
        <w:pStyle w:val="Eivli"/>
      </w:pPr>
    </w:p>
    <w:p w14:paraId="3164FB87" w14:textId="77777777" w:rsidR="0046351C" w:rsidRDefault="0046351C" w:rsidP="0046351C">
      <w:pPr>
        <w:pStyle w:val="Eivli"/>
      </w:pPr>
    </w:p>
    <w:p w14:paraId="2AC046A9" w14:textId="1390B463" w:rsidR="0046351C" w:rsidRPr="0046351C" w:rsidRDefault="0046351C" w:rsidP="0046351C">
      <w:pPr>
        <w:pStyle w:val="Eivli"/>
        <w:rPr>
          <w:i/>
          <w:iCs/>
        </w:rPr>
      </w:pPr>
      <w:r w:rsidRPr="0046351C">
        <w:rPr>
          <w:i/>
          <w:iCs/>
        </w:rPr>
        <w:t>Rollaattorin säännöllinen puhdistus ja jarrujen tarkistus kuuluu apuvälineen käyttäjälle.</w:t>
      </w:r>
    </w:p>
    <w:p w14:paraId="2D63832F" w14:textId="77777777" w:rsidR="0046351C" w:rsidRPr="0046351C" w:rsidRDefault="0046351C" w:rsidP="0046351C">
      <w:pPr>
        <w:pStyle w:val="Eivli"/>
        <w:rPr>
          <w:i/>
          <w:iCs/>
        </w:rPr>
      </w:pPr>
    </w:p>
    <w:p w14:paraId="5DAC67FB" w14:textId="77777777" w:rsidR="0046351C" w:rsidRPr="0046351C" w:rsidRDefault="0046351C" w:rsidP="0046351C">
      <w:pPr>
        <w:pStyle w:val="Eivli"/>
        <w:rPr>
          <w:i/>
          <w:iCs/>
        </w:rPr>
      </w:pPr>
      <w:r w:rsidRPr="0046351C">
        <w:rPr>
          <w:i/>
          <w:iCs/>
        </w:rPr>
        <w:t>Huolto ja korjaus tapahtuu apuvälinehuollossa.</w:t>
      </w:r>
    </w:p>
    <w:p w14:paraId="3A1DF415" w14:textId="77777777" w:rsidR="0046351C" w:rsidRPr="0046351C" w:rsidRDefault="0046351C" w:rsidP="0046351C">
      <w:pPr>
        <w:pStyle w:val="Eivli"/>
        <w:rPr>
          <w:i/>
          <w:iCs/>
        </w:rPr>
      </w:pPr>
    </w:p>
    <w:p w14:paraId="2A2992B0" w14:textId="77777777" w:rsidR="0046351C" w:rsidRPr="0046351C" w:rsidRDefault="0046351C" w:rsidP="0046351C">
      <w:pPr>
        <w:pStyle w:val="Eivli"/>
        <w:rPr>
          <w:i/>
          <w:iCs/>
        </w:rPr>
      </w:pPr>
      <w:r w:rsidRPr="0046351C">
        <w:rPr>
          <w:i/>
          <w:iCs/>
        </w:rPr>
        <w:t>Mikäli rollaattori ei toimi kunnolla, ota yhteyttä apuvälinekeskukseen:</w:t>
      </w:r>
    </w:p>
    <w:p w14:paraId="17ED213D" w14:textId="77777777" w:rsidR="0046351C" w:rsidRPr="0046351C" w:rsidRDefault="0046351C" w:rsidP="0046351C">
      <w:pPr>
        <w:pStyle w:val="Eivli"/>
        <w:rPr>
          <w:i/>
          <w:iCs/>
        </w:rPr>
      </w:pPr>
    </w:p>
    <w:p w14:paraId="7F20D695" w14:textId="77777777" w:rsidR="0046351C" w:rsidRPr="0046351C" w:rsidRDefault="0046351C" w:rsidP="0046351C">
      <w:pPr>
        <w:pStyle w:val="Eivli"/>
        <w:rPr>
          <w:i/>
          <w:iCs/>
        </w:rPr>
      </w:pPr>
      <w:r w:rsidRPr="0046351C">
        <w:rPr>
          <w:i/>
          <w:iCs/>
        </w:rPr>
        <w:t>Takaisinsoittopalvelu:</w:t>
      </w:r>
    </w:p>
    <w:p w14:paraId="29D4FF87" w14:textId="77777777" w:rsidR="0046351C" w:rsidRPr="0046351C" w:rsidRDefault="0046351C" w:rsidP="0046351C">
      <w:pPr>
        <w:pStyle w:val="Eivli"/>
        <w:rPr>
          <w:i/>
          <w:iCs/>
        </w:rPr>
      </w:pPr>
      <w:r w:rsidRPr="0046351C">
        <w:rPr>
          <w:i/>
          <w:iCs/>
        </w:rPr>
        <w:t>p. 044 482 3215</w:t>
      </w:r>
    </w:p>
    <w:p w14:paraId="6B5B9902" w14:textId="77777777" w:rsidR="0046351C" w:rsidRPr="009D21B2" w:rsidRDefault="0046351C" w:rsidP="0046351C">
      <w:pPr>
        <w:pStyle w:val="Eivli"/>
      </w:pPr>
    </w:p>
    <w:p w14:paraId="077EE914" w14:textId="77777777" w:rsidR="0046351C" w:rsidRDefault="0046351C" w:rsidP="00D55BAF">
      <w:pPr>
        <w:pStyle w:val="Eivli"/>
      </w:pPr>
    </w:p>
    <w:p w14:paraId="08F731D5" w14:textId="77777777" w:rsidR="002A1E17" w:rsidRDefault="002A1E17" w:rsidP="00D55BAF">
      <w:pPr>
        <w:pStyle w:val="Eivli"/>
      </w:pPr>
    </w:p>
    <w:p w14:paraId="4BE6ED55" w14:textId="6776F3BA" w:rsidR="002974B0" w:rsidRDefault="002A3CB4" w:rsidP="00D55BAF">
      <w:pPr>
        <w:pStyle w:val="Eivli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710F9E" wp14:editId="617B278F">
                <wp:simplePos x="0" y="0"/>
                <wp:positionH relativeFrom="column">
                  <wp:posOffset>775335</wp:posOffset>
                </wp:positionH>
                <wp:positionV relativeFrom="paragraph">
                  <wp:posOffset>1527810</wp:posOffset>
                </wp:positionV>
                <wp:extent cx="628650" cy="704850"/>
                <wp:effectExtent l="19050" t="38100" r="57150" b="38100"/>
                <wp:wrapNone/>
                <wp:docPr id="2049815399" name="Suora nuoliyhdysviiv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8650" cy="70485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FF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D9D76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uora nuoliyhdysviiva 5" o:spid="_x0000_s1026" type="#_x0000_t32" style="position:absolute;margin-left:61.05pt;margin-top:120.3pt;width:49.5pt;height:55.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" strokecolor="yellow" strokeweight="4.5pt">
                <v:stroke endarrow="block" joinstyle="miter"/>
              </v:shape>
            </w:pict>
          </mc:Fallback>
        </mc:AlternateContent>
      </w:r>
      <w:r w:rsidR="002974B0">
        <w:rPr>
          <w:noProof/>
        </w:rPr>
        <w:drawing>
          <wp:inline distT="0" distB="0" distL="0" distR="0" wp14:anchorId="00C18FA2" wp14:editId="5B7A3039">
            <wp:extent cx="2559050" cy="2768653"/>
            <wp:effectExtent l="9525" t="0" r="3175" b="3175"/>
            <wp:docPr id="1059445111" name="Kuva 1" descr="Kuva, joka sisältää kohteen pyörä, rengas, polkupyörä, Auton o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445111" name="Kuva 1" descr="Kuva, joka sisältää kohteen pyörä, rengas, polkupyörä, Auton osa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7" t="4317" r="23021" b="3816"/>
                    <a:stretch/>
                  </pic:blipFill>
                  <pic:spPr bwMode="auto">
                    <a:xfrm rot="5400000">
                      <a:off x="0" y="0"/>
                      <a:ext cx="2560109" cy="27697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4754A7" w14:textId="77777777" w:rsidR="002A1E17" w:rsidRDefault="002A1E17" w:rsidP="00D55BAF">
      <w:pPr>
        <w:pStyle w:val="Eivli"/>
      </w:pPr>
    </w:p>
    <w:p w14:paraId="5F023896" w14:textId="3DE6B7BA" w:rsidR="00AB1078" w:rsidRDefault="00AB1078" w:rsidP="00D55BAF">
      <w:pPr>
        <w:pStyle w:val="Eivli"/>
      </w:pPr>
      <w:r>
        <w:rPr>
          <w:noProof/>
        </w:rPr>
        <w:drawing>
          <wp:inline distT="0" distB="0" distL="0" distR="0" wp14:anchorId="57232BB7" wp14:editId="1393CC69">
            <wp:extent cx="3532825" cy="2649479"/>
            <wp:effectExtent l="3493" t="0" r="0" b="0"/>
            <wp:docPr id="122988546" name="Kuva 2" descr="Kuva, joka sisältää kohteen pyörä, henkilö, rengas, sein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88546" name="Kuva 2" descr="Kuva, joka sisältää kohteen pyörä, henkilö, rengas, seinä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37326" cy="2652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6F6FF" w14:textId="77777777" w:rsidR="00AB1078" w:rsidRDefault="00AB1078" w:rsidP="00D55BAF">
      <w:pPr>
        <w:pStyle w:val="Eivli"/>
      </w:pPr>
    </w:p>
    <w:p w14:paraId="7D43229D" w14:textId="6C3A718A" w:rsidR="00AB1078" w:rsidRDefault="00390E54" w:rsidP="00D55BAF">
      <w:pPr>
        <w:pStyle w:val="Eivli"/>
      </w:pPr>
      <w:r>
        <w:t>Rollaattori</w:t>
      </w:r>
      <w:r w:rsidR="00425DF6">
        <w:t xml:space="preserve">n saa kasaan </w:t>
      </w:r>
      <w:r w:rsidR="00005D82">
        <w:t xml:space="preserve">esimerkiksi kuljetuksen ajaksi. </w:t>
      </w:r>
      <w:r w:rsidR="001B509C">
        <w:t>P</w:t>
      </w:r>
      <w:r w:rsidR="00425DF6">
        <w:t>aina</w:t>
      </w:r>
      <w:r w:rsidR="004B2271">
        <w:t xml:space="preserve"> penkin alapuolella olevaa jousta ja nosta rollaattoria ylös</w:t>
      </w:r>
      <w:r w:rsidR="001B509C">
        <w:t>päin</w:t>
      </w:r>
      <w:r w:rsidR="00005D82">
        <w:t xml:space="preserve">. </w:t>
      </w:r>
    </w:p>
    <w:p w14:paraId="617FE655" w14:textId="77777777" w:rsidR="001B509C" w:rsidRDefault="001B509C" w:rsidP="00D55BAF">
      <w:pPr>
        <w:pStyle w:val="Eivli"/>
      </w:pPr>
    </w:p>
    <w:p w14:paraId="58A5E254" w14:textId="77777777" w:rsidR="001B509C" w:rsidRDefault="001B509C" w:rsidP="00D55BAF">
      <w:pPr>
        <w:pStyle w:val="Eivli"/>
      </w:pPr>
    </w:p>
    <w:p w14:paraId="68CBD879" w14:textId="77777777" w:rsidR="0046351C" w:rsidRDefault="0046351C" w:rsidP="00D55BAF">
      <w:pPr>
        <w:pStyle w:val="Eivli"/>
      </w:pPr>
    </w:p>
    <w:p w14:paraId="004F66F6" w14:textId="77777777" w:rsidR="0046351C" w:rsidRDefault="0046351C" w:rsidP="00D55BAF">
      <w:pPr>
        <w:pStyle w:val="Eivli"/>
      </w:pPr>
    </w:p>
    <w:sectPr w:rsidR="0046351C" w:rsidSect="00D55BAF"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type w:val="continuous"/>
      <w:pgSz w:w="11906" w:h="16838" w:code="9"/>
      <w:pgMar w:top="1985" w:right="567" w:bottom="1418" w:left="1134" w:header="510" w:footer="510" w:gutter="0"/>
      <w:cols w:num="2"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67347" w14:textId="77777777" w:rsidR="00D55BAF" w:rsidRDefault="00D55BAF" w:rsidP="00EB5A46">
      <w:r>
        <w:separator/>
      </w:r>
    </w:p>
  </w:endnote>
  <w:endnote w:type="continuationSeparator" w:id="0">
    <w:p w14:paraId="27F53A6B" w14:textId="77777777" w:rsidR="00D55BAF" w:rsidRDefault="00D55BAF" w:rsidP="00EB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B9A49" w14:textId="77777777" w:rsidR="004E545A" w:rsidRDefault="004E545A" w:rsidP="00EB5A46">
    <w:r>
      <w:fldChar w:fldCharType="begin"/>
    </w:r>
    <w:r>
      <w:instrText xml:space="preserve">PAGE  </w:instrText>
    </w:r>
    <w:r>
      <w:fldChar w:fldCharType="end"/>
    </w:r>
  </w:p>
  <w:p w14:paraId="197A9194" w14:textId="77777777" w:rsidR="004E545A" w:rsidRDefault="004E545A" w:rsidP="00EB5A4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82D8A" w14:textId="77777777" w:rsidR="004E545A" w:rsidRPr="00C01789" w:rsidRDefault="003E55E0" w:rsidP="00C2459D">
    <w:pPr>
      <w:pStyle w:val="Alatunniste"/>
    </w:pPr>
    <w:r w:rsidRPr="002C7BD2">
      <w:t>Päijät-Hämeen hyvinvointi</w:t>
    </w:r>
    <w:r>
      <w:t xml:space="preserve">alue • </w:t>
    </w:r>
    <w:r w:rsidRPr="002C7BD2">
      <w:t>Keskussairaalankatu 7 15850 Lahti</w:t>
    </w:r>
    <w:r>
      <w:t xml:space="preserve"> • </w:t>
    </w:r>
    <w:r w:rsidRPr="002C7BD2">
      <w:t>Vaihde (03) 819 11</w:t>
    </w:r>
    <w:r>
      <w:t xml:space="preserve"> • </w:t>
    </w:r>
    <w:r>
      <w:br/>
      <w:t>kirjaamo</w:t>
    </w:r>
    <w:r w:rsidRPr="002C7BD2">
      <w:t>@</w:t>
    </w:r>
    <w:r>
      <w:t>paijatha</w:t>
    </w:r>
    <w:r w:rsidRPr="002C7BD2">
      <w:t xml:space="preserve">.fi </w:t>
    </w:r>
    <w:r>
      <w:t xml:space="preserve">• </w:t>
    </w:r>
    <w:r w:rsidRPr="002C7BD2">
      <w:t xml:space="preserve">Y-tunnus </w:t>
    </w:r>
    <w:proofErr w:type="gramStart"/>
    <w:r>
      <w:t>3221309-4</w:t>
    </w:r>
    <w:proofErr w:type="gramEnd"/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2ADEC" w14:textId="77777777" w:rsidR="002C7BD2" w:rsidRPr="002C7BD2" w:rsidRDefault="002C7BD2" w:rsidP="00EB5A46">
    <w:r w:rsidRPr="002C7BD2">
      <w:t>Päijät-Hämeen hyvinvointi</w:t>
    </w:r>
    <w:r w:rsidR="002F5B9C">
      <w:t>alue</w:t>
    </w:r>
    <w:r>
      <w:t xml:space="preserve"> • </w:t>
    </w:r>
    <w:r w:rsidRPr="002C7BD2">
      <w:t>Keskussairaalankatu 7 15850 Lahti</w:t>
    </w:r>
    <w:r>
      <w:t xml:space="preserve"> • </w:t>
    </w:r>
    <w:r w:rsidRPr="002C7BD2">
      <w:t>Vaihde (03) 819 11</w:t>
    </w:r>
    <w:r>
      <w:t xml:space="preserve"> • </w:t>
    </w:r>
    <w:r w:rsidR="00080B13">
      <w:br/>
      <w:t>kirjaamo</w:t>
    </w:r>
    <w:r w:rsidRPr="002C7BD2">
      <w:t>@</w:t>
    </w:r>
    <w:r w:rsidR="009C4493">
      <w:t>paijatha</w:t>
    </w:r>
    <w:r w:rsidRPr="002C7BD2">
      <w:t xml:space="preserve">.fi </w:t>
    </w:r>
    <w:r w:rsidR="00080B13">
      <w:t xml:space="preserve">• </w:t>
    </w:r>
    <w:r w:rsidRPr="002C7BD2">
      <w:t xml:space="preserve">Y-tunnus </w:t>
    </w:r>
    <w:proofErr w:type="gramStart"/>
    <w:r w:rsidR="002E531D">
      <w:t>3221309-4</w:t>
    </w:r>
    <w:proofErr w:type="gramEnd"/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8E1E8" w14:textId="77777777" w:rsidR="00D55BAF" w:rsidRDefault="00D55BAF" w:rsidP="00EB5A46">
      <w:r>
        <w:separator/>
      </w:r>
    </w:p>
  </w:footnote>
  <w:footnote w:type="continuationSeparator" w:id="0">
    <w:p w14:paraId="3F5ADDEF" w14:textId="77777777" w:rsidR="00D55BAF" w:rsidRDefault="00D55BAF" w:rsidP="00EB5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3FF26" w14:textId="42A6D35D" w:rsidR="003E55E0" w:rsidRPr="00A8416D" w:rsidRDefault="003E55E0" w:rsidP="00C2459D">
    <w:pPr>
      <w:pStyle w:val="Yltunnist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616118C" wp14:editId="27AC11A9">
          <wp:simplePos x="0" y="0"/>
          <wp:positionH relativeFrom="margin">
            <wp:posOffset>-169545</wp:posOffset>
          </wp:positionH>
          <wp:positionV relativeFrom="paragraph">
            <wp:posOffset>-161925</wp:posOffset>
          </wp:positionV>
          <wp:extent cx="2318385" cy="716280"/>
          <wp:effectExtent l="0" t="0" r="0" b="0"/>
          <wp:wrapTight wrapText="bothSides">
            <wp:wrapPolygon edited="0">
              <wp:start x="2840" y="3447"/>
              <wp:lineTo x="1242" y="9191"/>
              <wp:lineTo x="1242" y="11489"/>
              <wp:lineTo x="2130" y="13787"/>
              <wp:lineTo x="2485" y="17234"/>
              <wp:lineTo x="8164" y="17234"/>
              <wp:lineTo x="19523" y="15511"/>
              <wp:lineTo x="19701" y="6894"/>
              <wp:lineTo x="17926" y="5170"/>
              <wp:lineTo x="10117" y="3447"/>
              <wp:lineTo x="2840" y="3447"/>
            </wp:wrapPolygon>
          </wp:wrapTight>
          <wp:docPr id="8" name="Picture 8" descr="Logo: Päijät-Hämeen hyvinvointia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 descr="Logo: Päijät-Hämeen hyvinvointialu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8385" cy="716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 w:rsidR="00D55BAF">
      <w:t>POTILASOHJE</w:t>
    </w: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(</w:t>
    </w:r>
    <w:fldSimple w:instr=" NUMPAGES  \* Arabic  \* MERGEFORMAT ">
      <w:r>
        <w:rPr>
          <w:noProof/>
        </w:rPr>
        <w:t>1</w:t>
      </w:r>
    </w:fldSimple>
    <w:r>
      <w:t>)</w:t>
    </w:r>
  </w:p>
  <w:p w14:paraId="1EA04C9E" w14:textId="77777777" w:rsidR="003E55E0" w:rsidRDefault="003E55E0" w:rsidP="00C2459D">
    <w:pPr>
      <w:pStyle w:val="Yltunniste"/>
    </w:pPr>
  </w:p>
  <w:p w14:paraId="06A80DF6" w14:textId="77777777" w:rsidR="003E55E0" w:rsidRDefault="003E55E0" w:rsidP="00C2459D">
    <w:pPr>
      <w:pStyle w:val="Yltunniste"/>
    </w:pPr>
  </w:p>
  <w:p w14:paraId="782C518F" w14:textId="1B038867" w:rsidR="002256DE" w:rsidRDefault="003E55E0" w:rsidP="00C2459D">
    <w:pPr>
      <w:pStyle w:val="Yltunniste"/>
      <w:tabs>
        <w:tab w:val="clear" w:pos="10206"/>
        <w:tab w:val="right" w:pos="10205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0BA1C" w14:textId="77777777" w:rsidR="00A8416D" w:rsidRPr="00A8416D" w:rsidRDefault="00A8416D" w:rsidP="00C2459D">
    <w:pPr>
      <w:pStyle w:val="Alatunnist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F2E4628" wp14:editId="7D462420">
          <wp:simplePos x="0" y="0"/>
          <wp:positionH relativeFrom="margin">
            <wp:posOffset>-169545</wp:posOffset>
          </wp:positionH>
          <wp:positionV relativeFrom="paragraph">
            <wp:posOffset>-161925</wp:posOffset>
          </wp:positionV>
          <wp:extent cx="2318385" cy="716280"/>
          <wp:effectExtent l="0" t="0" r="0" b="0"/>
          <wp:wrapTight wrapText="bothSides">
            <wp:wrapPolygon edited="0">
              <wp:start x="2840" y="3447"/>
              <wp:lineTo x="1242" y="9191"/>
              <wp:lineTo x="1242" y="11489"/>
              <wp:lineTo x="2130" y="13787"/>
              <wp:lineTo x="2485" y="17234"/>
              <wp:lineTo x="8164" y="17234"/>
              <wp:lineTo x="19523" y="15511"/>
              <wp:lineTo x="19701" y="6894"/>
              <wp:lineTo x="17926" y="5170"/>
              <wp:lineTo x="10117" y="3447"/>
              <wp:lineTo x="2840" y="3447"/>
            </wp:wrapPolygon>
          </wp:wrapTight>
          <wp:docPr id="7" name="Picture 7" descr="Logo: Päijät-Hämeen hyvinvointia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 descr="Logo: Päijät-Hämeen hyvinvointialu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8385" cy="716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  <w:t>Asiakirjan nimi</w:t>
    </w: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(</w:t>
    </w:r>
    <w:fldSimple w:instr=" NUMPAGES  \* Arabic  \* MERGEFORMAT ">
      <w:r>
        <w:rPr>
          <w:noProof/>
        </w:rPr>
        <w:t>1</w:t>
      </w:r>
    </w:fldSimple>
    <w:r>
      <w:t>)</w:t>
    </w:r>
  </w:p>
  <w:p w14:paraId="7CC0AA98" w14:textId="77777777" w:rsidR="00A8416D" w:rsidRDefault="00A8416D" w:rsidP="00C2459D">
    <w:pPr>
      <w:pStyle w:val="Alatunniste"/>
    </w:pPr>
  </w:p>
  <w:p w14:paraId="065D950A" w14:textId="77777777" w:rsidR="00A8416D" w:rsidRDefault="00A8416D" w:rsidP="00C2459D">
    <w:pPr>
      <w:pStyle w:val="Alatunniste"/>
    </w:pPr>
  </w:p>
  <w:p w14:paraId="4F2B5203" w14:textId="301C16D8" w:rsidR="002D63DD" w:rsidRPr="00340ED4" w:rsidRDefault="00A8416D" w:rsidP="00C2459D">
    <w:pPr>
      <w:pStyle w:val="Alatunniste"/>
    </w:pPr>
    <w:r>
      <w:tab/>
    </w:r>
    <w:fldSimple w:instr=" DATE   \* MERGEFORMAT ">
      <w:r w:rsidR="00BE633E">
        <w:rPr>
          <w:noProof/>
        </w:rPr>
        <w:t>25.3.2025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BCEF2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282EF2"/>
    <w:multiLevelType w:val="multilevel"/>
    <w:tmpl w:val="3E827CC2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283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78"/>
        </w:tabs>
        <w:ind w:left="1078" w:hanging="283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362"/>
        </w:tabs>
        <w:ind w:left="1362" w:hanging="283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646"/>
        </w:tabs>
        <w:ind w:left="1646" w:hanging="283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1930"/>
        </w:tabs>
        <w:ind w:left="1930" w:hanging="283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2214"/>
        </w:tabs>
        <w:ind w:left="2214" w:hanging="283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2498"/>
        </w:tabs>
        <w:ind w:left="2498" w:hanging="283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2782"/>
        </w:tabs>
        <w:ind w:left="2782" w:hanging="283"/>
      </w:pPr>
      <w:rPr>
        <w:rFonts w:hint="default"/>
      </w:rPr>
    </w:lvl>
  </w:abstractNum>
  <w:abstractNum w:abstractNumId="2" w15:restartNumberingAfterBreak="0">
    <w:nsid w:val="07C36310"/>
    <w:multiLevelType w:val="hybridMultilevel"/>
    <w:tmpl w:val="DBC25CEE"/>
    <w:lvl w:ilvl="0" w:tplc="DD56C812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B624D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4" w15:restartNumberingAfterBreak="0">
    <w:nsid w:val="23791E6E"/>
    <w:multiLevelType w:val="multilevel"/>
    <w:tmpl w:val="DA22DB04"/>
    <w:lvl w:ilvl="0">
      <w:start w:val="1"/>
      <w:numFmt w:val="bullet"/>
      <w:pStyle w:val="Merkittyluettelo2"/>
      <w:lvlText w:val=""/>
      <w:lvlJc w:val="left"/>
      <w:pPr>
        <w:tabs>
          <w:tab w:val="num" w:pos="1814"/>
        </w:tabs>
        <w:ind w:left="181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98"/>
        </w:tabs>
        <w:ind w:left="2098" w:hanging="284"/>
      </w:pPr>
      <w:rPr>
        <w:rFonts w:ascii="Courier New" w:hAnsi="Courier New" w:hint="default"/>
      </w:rPr>
    </w:lvl>
    <w:lvl w:ilvl="2">
      <w:start w:val="1"/>
      <w:numFmt w:val="bullet"/>
      <w:lvlText w:val=""/>
      <w:lvlJc w:val="left"/>
      <w:pPr>
        <w:tabs>
          <w:tab w:val="num" w:pos="2381"/>
        </w:tabs>
        <w:ind w:left="2381" w:hanging="283"/>
      </w:pPr>
      <w:rPr>
        <w:rFonts w:ascii="Symbol" w:hAnsi="Symbol" w:hint="default"/>
      </w:rPr>
    </w:lvl>
    <w:lvl w:ilvl="3">
      <w:start w:val="1"/>
      <w:numFmt w:val="bullet"/>
      <w:lvlText w:val="o"/>
      <w:lvlJc w:val="left"/>
      <w:pPr>
        <w:tabs>
          <w:tab w:val="num" w:pos="2665"/>
        </w:tabs>
        <w:ind w:left="2665" w:hanging="284"/>
      </w:pPr>
      <w:rPr>
        <w:rFonts w:ascii="Courier New" w:hAnsi="Courier New" w:hint="default"/>
      </w:rPr>
    </w:lvl>
    <w:lvl w:ilvl="4">
      <w:start w:val="1"/>
      <w:numFmt w:val="bullet"/>
      <w:lvlText w:val=""/>
      <w:lvlJc w:val="left"/>
      <w:pPr>
        <w:tabs>
          <w:tab w:val="num" w:pos="2948"/>
        </w:tabs>
        <w:ind w:left="2948" w:hanging="283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3232"/>
        </w:tabs>
        <w:ind w:left="3232" w:hanging="284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3515"/>
        </w:tabs>
        <w:ind w:left="3515" w:hanging="283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3799"/>
        </w:tabs>
        <w:ind w:left="3799" w:hanging="28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4082"/>
        </w:tabs>
        <w:ind w:left="4082" w:hanging="283"/>
      </w:pPr>
      <w:rPr>
        <w:rFonts w:ascii="Symbol" w:hAnsi="Symbol" w:hint="default"/>
      </w:rPr>
    </w:lvl>
  </w:abstractNum>
  <w:abstractNum w:abstractNumId="5" w15:restartNumberingAfterBreak="0">
    <w:nsid w:val="24EF2002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6" w15:restartNumberingAfterBreak="0">
    <w:nsid w:val="2602619E"/>
    <w:multiLevelType w:val="hybridMultilevel"/>
    <w:tmpl w:val="AC9C6250"/>
    <w:lvl w:ilvl="0" w:tplc="2C169E54">
      <w:numFmt w:val="bullet"/>
      <w:lvlText w:val="•"/>
      <w:lvlJc w:val="left"/>
      <w:pPr>
        <w:ind w:left="1668" w:hanging="1308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1207DE"/>
    <w:multiLevelType w:val="hybridMultilevel"/>
    <w:tmpl w:val="D92043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457A8"/>
    <w:multiLevelType w:val="multilevel"/>
    <w:tmpl w:val="854E758A"/>
    <w:lvl w:ilvl="0">
      <w:start w:val="1"/>
      <w:numFmt w:val="bullet"/>
      <w:pStyle w:val="Merkittyluettelo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9" w15:restartNumberingAfterBreak="0">
    <w:nsid w:val="2A8B41D1"/>
    <w:multiLevelType w:val="multilevel"/>
    <w:tmpl w:val="1DEC4906"/>
    <w:lvl w:ilvl="0">
      <w:start w:val="1"/>
      <w:numFmt w:val="decimal"/>
      <w:pStyle w:val="Numeroituluettelo3"/>
      <w:lvlText w:val="%1."/>
      <w:lvlJc w:val="left"/>
      <w:pPr>
        <w:tabs>
          <w:tab w:val="num" w:pos="3119"/>
        </w:tabs>
        <w:ind w:left="3119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402"/>
        </w:tabs>
        <w:ind w:left="3402" w:hanging="283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3686"/>
        </w:tabs>
        <w:ind w:left="3686" w:hanging="284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3969"/>
        </w:tabs>
        <w:ind w:left="3969" w:hanging="283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4253"/>
        </w:tabs>
        <w:ind w:left="4253" w:hanging="284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4536"/>
        </w:tabs>
        <w:ind w:left="4536" w:hanging="283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4820"/>
        </w:tabs>
        <w:ind w:left="4820" w:hanging="284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5103"/>
        </w:tabs>
        <w:ind w:left="5103" w:hanging="283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0" w15:restartNumberingAfterBreak="0">
    <w:nsid w:val="2F3D6CB0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11" w15:restartNumberingAfterBreak="0">
    <w:nsid w:val="305D29D3"/>
    <w:multiLevelType w:val="multilevel"/>
    <w:tmpl w:val="15281686"/>
    <w:lvl w:ilvl="0">
      <w:start w:val="1"/>
      <w:numFmt w:val="bullet"/>
      <w:pStyle w:val="Merkittyluettelo3"/>
      <w:lvlText w:val=""/>
      <w:lvlJc w:val="left"/>
      <w:pPr>
        <w:tabs>
          <w:tab w:val="num" w:pos="3119"/>
        </w:tabs>
        <w:ind w:left="3119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2"/>
        </w:tabs>
        <w:ind w:left="3402" w:hanging="283"/>
      </w:pPr>
      <w:rPr>
        <w:rFonts w:ascii="Courier New" w:hAnsi="Courier New" w:hint="default"/>
      </w:rPr>
    </w:lvl>
    <w:lvl w:ilvl="2">
      <w:start w:val="1"/>
      <w:numFmt w:val="bullet"/>
      <w:lvlText w:val=""/>
      <w:lvlJc w:val="left"/>
      <w:pPr>
        <w:tabs>
          <w:tab w:val="num" w:pos="3686"/>
        </w:tabs>
        <w:ind w:left="3686" w:hanging="284"/>
      </w:pPr>
      <w:rPr>
        <w:rFonts w:ascii="Symbol" w:hAnsi="Symbol" w:hint="default"/>
      </w:rPr>
    </w:lvl>
    <w:lvl w:ilvl="3">
      <w:start w:val="1"/>
      <w:numFmt w:val="bullet"/>
      <w:lvlText w:val="o"/>
      <w:lvlJc w:val="left"/>
      <w:pPr>
        <w:tabs>
          <w:tab w:val="num" w:pos="3969"/>
        </w:tabs>
        <w:ind w:left="3969" w:hanging="283"/>
      </w:pPr>
      <w:rPr>
        <w:rFonts w:ascii="Courier New" w:hAnsi="Courier New" w:hint="default"/>
      </w:rPr>
    </w:lvl>
    <w:lvl w:ilvl="4">
      <w:start w:val="1"/>
      <w:numFmt w:val="bullet"/>
      <w:lvlText w:val=""/>
      <w:lvlJc w:val="left"/>
      <w:pPr>
        <w:tabs>
          <w:tab w:val="num" w:pos="4253"/>
        </w:tabs>
        <w:ind w:left="4253" w:hanging="284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536"/>
        </w:tabs>
        <w:ind w:left="4536" w:hanging="283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4820"/>
        </w:tabs>
        <w:ind w:left="4820" w:hanging="284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103"/>
        </w:tabs>
        <w:ind w:left="5103" w:hanging="283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387"/>
        </w:tabs>
        <w:ind w:left="5387" w:hanging="284"/>
      </w:pPr>
      <w:rPr>
        <w:rFonts w:ascii="Symbol" w:hAnsi="Symbol" w:hint="default"/>
      </w:rPr>
    </w:lvl>
  </w:abstractNum>
  <w:abstractNum w:abstractNumId="12" w15:restartNumberingAfterBreak="0">
    <w:nsid w:val="3D756469"/>
    <w:multiLevelType w:val="multilevel"/>
    <w:tmpl w:val="555E6D86"/>
    <w:lvl w:ilvl="0">
      <w:start w:val="1"/>
      <w:numFmt w:val="decimal"/>
      <w:pStyle w:val="Numeroituluettelo"/>
      <w:lvlText w:val="%1."/>
      <w:lvlJc w:val="left"/>
      <w:pPr>
        <w:tabs>
          <w:tab w:val="num" w:pos="510"/>
        </w:tabs>
        <w:ind w:left="51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77"/>
        </w:tabs>
        <w:ind w:left="1077" w:hanging="283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644"/>
        </w:tabs>
        <w:ind w:left="1644" w:hanging="283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1928"/>
        </w:tabs>
        <w:ind w:left="1928" w:hanging="284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2211"/>
        </w:tabs>
        <w:ind w:left="2211" w:hanging="283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2495"/>
        </w:tabs>
        <w:ind w:left="2495" w:hanging="284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2778"/>
        </w:tabs>
        <w:ind w:left="2778" w:hanging="283"/>
      </w:pPr>
      <w:rPr>
        <w:rFonts w:hint="default"/>
      </w:rPr>
    </w:lvl>
  </w:abstractNum>
  <w:abstractNum w:abstractNumId="13" w15:restartNumberingAfterBreak="0">
    <w:nsid w:val="4B5828D1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14" w15:restartNumberingAfterBreak="0">
    <w:nsid w:val="52A83689"/>
    <w:multiLevelType w:val="multilevel"/>
    <w:tmpl w:val="D1EAB5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1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681"/>
        </w:tabs>
        <w:ind w:left="681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965"/>
        </w:tabs>
        <w:ind w:left="965" w:hanging="285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249"/>
        </w:tabs>
        <w:ind w:left="1249" w:hanging="28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3"/>
        </w:tabs>
        <w:ind w:left="1533" w:hanging="286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1817"/>
        </w:tabs>
        <w:ind w:left="1817" w:hanging="286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2098"/>
        </w:tabs>
        <w:ind w:left="2098" w:hanging="284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2381"/>
        </w:tabs>
        <w:ind w:left="2381" w:hanging="283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2665"/>
        </w:tabs>
        <w:ind w:left="2665" w:hanging="284"/>
      </w:pPr>
      <w:rPr>
        <w:rFonts w:hint="default"/>
      </w:rPr>
    </w:lvl>
  </w:abstractNum>
  <w:abstractNum w:abstractNumId="15" w15:restartNumberingAfterBreak="0">
    <w:nsid w:val="568D2CE8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16" w15:restartNumberingAfterBreak="0">
    <w:nsid w:val="59DA46EF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E180E62"/>
    <w:multiLevelType w:val="multilevel"/>
    <w:tmpl w:val="8F38F29A"/>
    <w:lvl w:ilvl="0">
      <w:start w:val="1"/>
      <w:numFmt w:val="decimal"/>
      <w:pStyle w:val="Numeroituluettelo2"/>
      <w:lvlText w:val="%1."/>
      <w:lvlJc w:val="left"/>
      <w:pPr>
        <w:tabs>
          <w:tab w:val="num" w:pos="1814"/>
        </w:tabs>
        <w:ind w:left="1814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098"/>
        </w:tabs>
        <w:ind w:left="2098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381"/>
        </w:tabs>
        <w:ind w:left="2381" w:hanging="283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665"/>
        </w:tabs>
        <w:ind w:left="2665" w:hanging="284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948"/>
        </w:tabs>
        <w:ind w:left="2948" w:hanging="283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3232"/>
        </w:tabs>
        <w:ind w:left="3232" w:hanging="284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3515"/>
        </w:tabs>
        <w:ind w:left="3515" w:hanging="283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3799"/>
        </w:tabs>
        <w:ind w:left="3799" w:hanging="284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4082"/>
        </w:tabs>
        <w:ind w:left="4082" w:hanging="283"/>
      </w:pPr>
      <w:rPr>
        <w:rFonts w:hint="default"/>
      </w:rPr>
    </w:lvl>
  </w:abstractNum>
  <w:abstractNum w:abstractNumId="18" w15:restartNumberingAfterBreak="0">
    <w:nsid w:val="61A013E6"/>
    <w:multiLevelType w:val="multilevel"/>
    <w:tmpl w:val="15281686"/>
    <w:lvl w:ilvl="0">
      <w:start w:val="1"/>
      <w:numFmt w:val="bullet"/>
      <w:lvlText w:val=""/>
      <w:lvlJc w:val="left"/>
      <w:pPr>
        <w:tabs>
          <w:tab w:val="num" w:pos="3119"/>
        </w:tabs>
        <w:ind w:left="3119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402"/>
        </w:tabs>
        <w:ind w:left="3402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3686"/>
        </w:tabs>
        <w:ind w:left="3686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tabs>
          <w:tab w:val="num" w:pos="3969"/>
        </w:tabs>
        <w:ind w:left="3969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4253"/>
        </w:tabs>
        <w:ind w:left="4253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tabs>
          <w:tab w:val="num" w:pos="4536"/>
        </w:tabs>
        <w:ind w:left="4536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tabs>
          <w:tab w:val="num" w:pos="4820"/>
        </w:tabs>
        <w:ind w:left="4820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tabs>
          <w:tab w:val="num" w:pos="5103"/>
        </w:tabs>
        <w:ind w:left="5103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tabs>
          <w:tab w:val="num" w:pos="5387"/>
        </w:tabs>
        <w:ind w:left="5387" w:hanging="284"/>
      </w:pPr>
      <w:rPr>
        <w:rFonts w:ascii="Symbol" w:hAnsi="Symbol" w:hint="default"/>
        <w:color w:val="auto"/>
      </w:rPr>
    </w:lvl>
  </w:abstractNum>
  <w:abstractNum w:abstractNumId="19" w15:restartNumberingAfterBreak="0">
    <w:nsid w:val="73304ACD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7FFA5E81"/>
    <w:multiLevelType w:val="multilevel"/>
    <w:tmpl w:val="040B0025"/>
    <w:lvl w:ilvl="0">
      <w:start w:val="1"/>
      <w:numFmt w:val="decimal"/>
      <w:pStyle w:val="Otsikko1"/>
      <w:lvlText w:val="%1"/>
      <w:lvlJc w:val="left"/>
      <w:pPr>
        <w:ind w:left="432" w:hanging="432"/>
      </w:p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num w:numId="1" w16cid:durableId="22949410">
    <w:abstractNumId w:val="20"/>
  </w:num>
  <w:num w:numId="2" w16cid:durableId="2139757776">
    <w:abstractNumId w:val="3"/>
  </w:num>
  <w:num w:numId="3" w16cid:durableId="1808935872">
    <w:abstractNumId w:val="11"/>
  </w:num>
  <w:num w:numId="4" w16cid:durableId="35475301">
    <w:abstractNumId w:val="11"/>
  </w:num>
  <w:num w:numId="5" w16cid:durableId="122803350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92747264">
    <w:abstractNumId w:val="4"/>
  </w:num>
  <w:num w:numId="7" w16cid:durableId="1231035563">
    <w:abstractNumId w:val="0"/>
  </w:num>
  <w:num w:numId="8" w16cid:durableId="388455429">
    <w:abstractNumId w:val="19"/>
  </w:num>
  <w:num w:numId="9" w16cid:durableId="239029193">
    <w:abstractNumId w:val="9"/>
  </w:num>
  <w:num w:numId="10" w16cid:durableId="7049822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34549107">
    <w:abstractNumId w:val="12"/>
  </w:num>
  <w:num w:numId="12" w16cid:durableId="18040828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00998034">
    <w:abstractNumId w:val="17"/>
  </w:num>
  <w:num w:numId="14" w16cid:durableId="1537036512">
    <w:abstractNumId w:val="16"/>
  </w:num>
  <w:num w:numId="15" w16cid:durableId="1266186015">
    <w:abstractNumId w:val="8"/>
  </w:num>
  <w:num w:numId="16" w16cid:durableId="759104543">
    <w:abstractNumId w:val="8"/>
    <w:lvlOverride w:ilvl="0">
      <w:lvl w:ilvl="0">
        <w:start w:val="1"/>
        <w:numFmt w:val="bullet"/>
        <w:pStyle w:val="Merkittyluettelo"/>
        <w:lvlText w:val=""/>
        <w:lvlJc w:val="left"/>
        <w:pPr>
          <w:ind w:left="510" w:hanging="283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o"/>
        <w:lvlJc w:val="left"/>
        <w:pPr>
          <w:tabs>
            <w:tab w:val="num" w:pos="397"/>
          </w:tabs>
          <w:ind w:left="794" w:hanging="283"/>
        </w:pPr>
        <w:rPr>
          <w:rFonts w:ascii="Courier New" w:hAnsi="Courier New" w:hint="default"/>
          <w:color w:val="auto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78" w:hanging="283"/>
        </w:pPr>
        <w:rPr>
          <w:rFonts w:ascii="Symbol" w:hAnsi="Symbol" w:hint="default"/>
          <w:color w:val="auto"/>
        </w:rPr>
      </w:lvl>
    </w:lvlOverride>
    <w:lvlOverride w:ilvl="3">
      <w:lvl w:ilvl="3">
        <w:start w:val="1"/>
        <w:numFmt w:val="bullet"/>
        <w:lvlText w:val="o"/>
        <w:lvlJc w:val="left"/>
        <w:pPr>
          <w:ind w:left="1362" w:hanging="283"/>
        </w:pPr>
        <w:rPr>
          <w:rFonts w:ascii="Courier New" w:hAnsi="Courier New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646" w:hanging="283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1930" w:hanging="283"/>
        </w:pPr>
        <w:rPr>
          <w:rFonts w:ascii="Symbol" w:hAnsi="Symbol" w:hint="default"/>
          <w:color w:val="auto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214" w:hanging="283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498" w:hanging="283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2782" w:hanging="283"/>
        </w:pPr>
        <w:rPr>
          <w:rFonts w:ascii="Symbol" w:hAnsi="Symbol" w:hint="default"/>
          <w:color w:val="auto"/>
        </w:rPr>
      </w:lvl>
    </w:lvlOverride>
  </w:num>
  <w:num w:numId="17" w16cid:durableId="1680504717">
    <w:abstractNumId w:val="10"/>
  </w:num>
  <w:num w:numId="18" w16cid:durableId="1122646605">
    <w:abstractNumId w:val="18"/>
  </w:num>
  <w:num w:numId="19" w16cid:durableId="384719429">
    <w:abstractNumId w:val="15"/>
  </w:num>
  <w:num w:numId="20" w16cid:durableId="1367633935">
    <w:abstractNumId w:val="13"/>
  </w:num>
  <w:num w:numId="21" w16cid:durableId="2033912857">
    <w:abstractNumId w:val="14"/>
  </w:num>
  <w:num w:numId="22" w16cid:durableId="1987005245">
    <w:abstractNumId w:val="6"/>
  </w:num>
  <w:num w:numId="23" w16cid:durableId="419179265">
    <w:abstractNumId w:val="1"/>
  </w:num>
  <w:num w:numId="24" w16cid:durableId="1093211497">
    <w:abstractNumId w:val="5"/>
  </w:num>
  <w:num w:numId="25" w16cid:durableId="118112869">
    <w:abstractNumId w:val="2"/>
  </w:num>
  <w:num w:numId="26" w16cid:durableId="188829949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i-FI" w:vendorID="666" w:dllVersion="513" w:checkStyle="1"/>
  <w:activeWritingStyle w:appName="MSWord" w:lang="fi-FI" w:vendorID="22" w:dllVersion="513" w:checkStyle="1"/>
  <w:proofState w:spelling="clean" w:grammar="clean"/>
  <w:attachedTemplate r:id="rId1"/>
  <w:stylePaneFormatFilter w:val="F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1"/>
  <w:defaultTabStop w:val="1304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BAF"/>
    <w:rsid w:val="00005D82"/>
    <w:rsid w:val="00006BD8"/>
    <w:rsid w:val="00030AD9"/>
    <w:rsid w:val="0003763E"/>
    <w:rsid w:val="00053E4F"/>
    <w:rsid w:val="00080B13"/>
    <w:rsid w:val="000A5DA2"/>
    <w:rsid w:val="000B4F7D"/>
    <w:rsid w:val="000B7CC3"/>
    <w:rsid w:val="000D4DEB"/>
    <w:rsid w:val="000D55FE"/>
    <w:rsid w:val="000E401D"/>
    <w:rsid w:val="000F30B3"/>
    <w:rsid w:val="000F7661"/>
    <w:rsid w:val="00102E97"/>
    <w:rsid w:val="0010568D"/>
    <w:rsid w:val="00112E79"/>
    <w:rsid w:val="00116FB0"/>
    <w:rsid w:val="00123AEB"/>
    <w:rsid w:val="00142988"/>
    <w:rsid w:val="001464F8"/>
    <w:rsid w:val="00161DD4"/>
    <w:rsid w:val="0017380B"/>
    <w:rsid w:val="001836EC"/>
    <w:rsid w:val="001B12A6"/>
    <w:rsid w:val="001B32E6"/>
    <w:rsid w:val="001B509C"/>
    <w:rsid w:val="001D2089"/>
    <w:rsid w:val="001E2CB1"/>
    <w:rsid w:val="001F5EDA"/>
    <w:rsid w:val="00220591"/>
    <w:rsid w:val="002256DE"/>
    <w:rsid w:val="00232D19"/>
    <w:rsid w:val="00267C12"/>
    <w:rsid w:val="00272596"/>
    <w:rsid w:val="00275BAE"/>
    <w:rsid w:val="00293FDB"/>
    <w:rsid w:val="002974B0"/>
    <w:rsid w:val="002A1E17"/>
    <w:rsid w:val="002A3CB4"/>
    <w:rsid w:val="002B59C4"/>
    <w:rsid w:val="002C7BD2"/>
    <w:rsid w:val="002D63DD"/>
    <w:rsid w:val="002E531D"/>
    <w:rsid w:val="002F04A0"/>
    <w:rsid w:val="002F26F8"/>
    <w:rsid w:val="002F5AE3"/>
    <w:rsid w:val="002F5B9C"/>
    <w:rsid w:val="00316BE1"/>
    <w:rsid w:val="00320465"/>
    <w:rsid w:val="00340ED4"/>
    <w:rsid w:val="00343568"/>
    <w:rsid w:val="00353382"/>
    <w:rsid w:val="00375E63"/>
    <w:rsid w:val="00384693"/>
    <w:rsid w:val="00390E54"/>
    <w:rsid w:val="003A584E"/>
    <w:rsid w:val="003E55E0"/>
    <w:rsid w:val="004160DC"/>
    <w:rsid w:val="004162EE"/>
    <w:rsid w:val="00425DF6"/>
    <w:rsid w:val="00437121"/>
    <w:rsid w:val="0045612B"/>
    <w:rsid w:val="0046351C"/>
    <w:rsid w:val="004837E4"/>
    <w:rsid w:val="0048519D"/>
    <w:rsid w:val="00492C1D"/>
    <w:rsid w:val="004A6E05"/>
    <w:rsid w:val="004B2271"/>
    <w:rsid w:val="004B43FC"/>
    <w:rsid w:val="004C13CA"/>
    <w:rsid w:val="004C3A5A"/>
    <w:rsid w:val="004E36C7"/>
    <w:rsid w:val="004E545A"/>
    <w:rsid w:val="00503BEF"/>
    <w:rsid w:val="00511DD7"/>
    <w:rsid w:val="00511ECF"/>
    <w:rsid w:val="00515A86"/>
    <w:rsid w:val="00526195"/>
    <w:rsid w:val="005349A9"/>
    <w:rsid w:val="005537F0"/>
    <w:rsid w:val="00556993"/>
    <w:rsid w:val="005809DD"/>
    <w:rsid w:val="005878A2"/>
    <w:rsid w:val="00595200"/>
    <w:rsid w:val="005B14E7"/>
    <w:rsid w:val="005D738C"/>
    <w:rsid w:val="005D7A9D"/>
    <w:rsid w:val="005E4004"/>
    <w:rsid w:val="005F288C"/>
    <w:rsid w:val="0062661C"/>
    <w:rsid w:val="00663BE7"/>
    <w:rsid w:val="00672592"/>
    <w:rsid w:val="006812D8"/>
    <w:rsid w:val="00681BA5"/>
    <w:rsid w:val="00681FC3"/>
    <w:rsid w:val="006A2448"/>
    <w:rsid w:val="006A2C2C"/>
    <w:rsid w:val="006A3D93"/>
    <w:rsid w:val="006D6DBA"/>
    <w:rsid w:val="006E6924"/>
    <w:rsid w:val="006E7077"/>
    <w:rsid w:val="007109DF"/>
    <w:rsid w:val="00713045"/>
    <w:rsid w:val="00714D98"/>
    <w:rsid w:val="00723598"/>
    <w:rsid w:val="00725AE2"/>
    <w:rsid w:val="00745459"/>
    <w:rsid w:val="00750C88"/>
    <w:rsid w:val="00757609"/>
    <w:rsid w:val="007663EB"/>
    <w:rsid w:val="00790860"/>
    <w:rsid w:val="007C7722"/>
    <w:rsid w:val="007E3A61"/>
    <w:rsid w:val="007E6472"/>
    <w:rsid w:val="007E7EBE"/>
    <w:rsid w:val="007F55DF"/>
    <w:rsid w:val="00812F7C"/>
    <w:rsid w:val="00816C86"/>
    <w:rsid w:val="00837A7F"/>
    <w:rsid w:val="0084077F"/>
    <w:rsid w:val="00855712"/>
    <w:rsid w:val="00857242"/>
    <w:rsid w:val="008706E9"/>
    <w:rsid w:val="0088189D"/>
    <w:rsid w:val="00885BAE"/>
    <w:rsid w:val="008861EB"/>
    <w:rsid w:val="008C2A8B"/>
    <w:rsid w:val="008D3552"/>
    <w:rsid w:val="008E352D"/>
    <w:rsid w:val="009036D7"/>
    <w:rsid w:val="00906C4E"/>
    <w:rsid w:val="00925B08"/>
    <w:rsid w:val="00941FC8"/>
    <w:rsid w:val="00952D0E"/>
    <w:rsid w:val="009631D9"/>
    <w:rsid w:val="00963ECB"/>
    <w:rsid w:val="009702FF"/>
    <w:rsid w:val="00974BB5"/>
    <w:rsid w:val="00986356"/>
    <w:rsid w:val="009A0CC4"/>
    <w:rsid w:val="009A7BD0"/>
    <w:rsid w:val="009C4493"/>
    <w:rsid w:val="009C60C2"/>
    <w:rsid w:val="009D1B8D"/>
    <w:rsid w:val="009D21B2"/>
    <w:rsid w:val="009F23A1"/>
    <w:rsid w:val="009F687F"/>
    <w:rsid w:val="00A01DED"/>
    <w:rsid w:val="00A22004"/>
    <w:rsid w:val="00A249D4"/>
    <w:rsid w:val="00A26879"/>
    <w:rsid w:val="00A73DF0"/>
    <w:rsid w:val="00A751B5"/>
    <w:rsid w:val="00A8416D"/>
    <w:rsid w:val="00A87D93"/>
    <w:rsid w:val="00A92FD8"/>
    <w:rsid w:val="00A9716D"/>
    <w:rsid w:val="00AB1078"/>
    <w:rsid w:val="00AB65E9"/>
    <w:rsid w:val="00AC5F9C"/>
    <w:rsid w:val="00AC6F37"/>
    <w:rsid w:val="00AD012D"/>
    <w:rsid w:val="00AF4DF9"/>
    <w:rsid w:val="00B06CDC"/>
    <w:rsid w:val="00B1748F"/>
    <w:rsid w:val="00B23990"/>
    <w:rsid w:val="00B37E93"/>
    <w:rsid w:val="00B94FE9"/>
    <w:rsid w:val="00BB38E2"/>
    <w:rsid w:val="00BB6C12"/>
    <w:rsid w:val="00BB739B"/>
    <w:rsid w:val="00BC7C0C"/>
    <w:rsid w:val="00BE633E"/>
    <w:rsid w:val="00BF2815"/>
    <w:rsid w:val="00BF7819"/>
    <w:rsid w:val="00C01789"/>
    <w:rsid w:val="00C10A80"/>
    <w:rsid w:val="00C13C5A"/>
    <w:rsid w:val="00C1589C"/>
    <w:rsid w:val="00C22D2C"/>
    <w:rsid w:val="00C2459D"/>
    <w:rsid w:val="00C26812"/>
    <w:rsid w:val="00C27073"/>
    <w:rsid w:val="00C35B75"/>
    <w:rsid w:val="00C41716"/>
    <w:rsid w:val="00C5073E"/>
    <w:rsid w:val="00C8114D"/>
    <w:rsid w:val="00C90FC5"/>
    <w:rsid w:val="00CA2DE4"/>
    <w:rsid w:val="00CB3386"/>
    <w:rsid w:val="00CB6139"/>
    <w:rsid w:val="00CC02D0"/>
    <w:rsid w:val="00CC6D75"/>
    <w:rsid w:val="00CD2664"/>
    <w:rsid w:val="00CE20C0"/>
    <w:rsid w:val="00CE6FC6"/>
    <w:rsid w:val="00CF69EA"/>
    <w:rsid w:val="00D13CE1"/>
    <w:rsid w:val="00D425E0"/>
    <w:rsid w:val="00D46A88"/>
    <w:rsid w:val="00D516A6"/>
    <w:rsid w:val="00D54B0D"/>
    <w:rsid w:val="00D55BAF"/>
    <w:rsid w:val="00D75EAE"/>
    <w:rsid w:val="00D81715"/>
    <w:rsid w:val="00D84C14"/>
    <w:rsid w:val="00D97A02"/>
    <w:rsid w:val="00DC6C43"/>
    <w:rsid w:val="00DD46F0"/>
    <w:rsid w:val="00DF38DA"/>
    <w:rsid w:val="00E05B7F"/>
    <w:rsid w:val="00E06328"/>
    <w:rsid w:val="00E26FF2"/>
    <w:rsid w:val="00E4155C"/>
    <w:rsid w:val="00E46954"/>
    <w:rsid w:val="00E66BE0"/>
    <w:rsid w:val="00E87E79"/>
    <w:rsid w:val="00E930F3"/>
    <w:rsid w:val="00EA18AE"/>
    <w:rsid w:val="00EB5A46"/>
    <w:rsid w:val="00ED688B"/>
    <w:rsid w:val="00ED7698"/>
    <w:rsid w:val="00EE5C4B"/>
    <w:rsid w:val="00EF1424"/>
    <w:rsid w:val="00F03B19"/>
    <w:rsid w:val="00F13568"/>
    <w:rsid w:val="00F211E7"/>
    <w:rsid w:val="00F21377"/>
    <w:rsid w:val="00F4194E"/>
    <w:rsid w:val="00F70298"/>
    <w:rsid w:val="00F857A4"/>
    <w:rsid w:val="00FA67AB"/>
    <w:rsid w:val="00FE2FA8"/>
    <w:rsid w:val="00FE4060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09B86AA"/>
  <w15:docId w15:val="{66DCD1C5-39E1-4A7B-9435-5A1627FFB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2"/>
        <w:szCs w:val="22"/>
        <w:lang w:val="fi-FI" w:eastAsia="fi-F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13" w:unhideWhenUsed="1"/>
    <w:lsdException w:name="List" w:semiHidden="1"/>
    <w:lsdException w:name="List Bullet" w:uiPriority="19"/>
    <w:lsdException w:name="List Number" w:uiPriority="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3"/>
    <w:lsdException w:name="List Bullet 3" w:uiPriority="4"/>
    <w:lsdException w:name="List Bullet 4" w:semiHidden="1" w:unhideWhenUsed="1"/>
    <w:lsdException w:name="List Bullet 5" w:semiHidden="1" w:unhideWhenUsed="1"/>
    <w:lsdException w:name="List Number 2" w:uiPriority="3"/>
    <w:lsdException w:name="List Number 3" w:uiPriority="4"/>
    <w:lsdException w:name="List Number 4" w:semiHidden="1" w:unhideWhenUsed="1"/>
    <w:lsdException w:name="List Number 5" w:semiHidden="1" w:unhideWhenUsed="1"/>
    <w:lsdException w:name="Title" w:uiPriority="4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uiPriority="2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nhideWhenUsed="1"/>
    <w:lsdException w:name="Strong" w:semiHidden="1" w:qFormat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iPriority="0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B23990"/>
    <w:pPr>
      <w:spacing w:after="200"/>
    </w:pPr>
  </w:style>
  <w:style w:type="paragraph" w:styleId="Otsikko1">
    <w:name w:val="heading 1"/>
    <w:basedOn w:val="Normaali"/>
    <w:next w:val="Normaali"/>
    <w:uiPriority w:val="5"/>
    <w:qFormat/>
    <w:rsid w:val="006812D8"/>
    <w:pPr>
      <w:numPr>
        <w:numId w:val="1"/>
      </w:numPr>
      <w:suppressAutoHyphens/>
      <w:spacing w:line="276" w:lineRule="auto"/>
      <w:outlineLvl w:val="0"/>
    </w:pPr>
    <w:rPr>
      <w:rFonts w:asciiTheme="majorHAnsi" w:hAnsiTheme="majorHAnsi"/>
      <w:b/>
      <w:color w:val="394B85"/>
      <w:sz w:val="26"/>
    </w:rPr>
  </w:style>
  <w:style w:type="paragraph" w:styleId="Otsikko2">
    <w:name w:val="heading 2"/>
    <w:basedOn w:val="Normaali"/>
    <w:next w:val="Normaali"/>
    <w:uiPriority w:val="6"/>
    <w:qFormat/>
    <w:rsid w:val="00C2459D"/>
    <w:pPr>
      <w:keepNext/>
      <w:numPr>
        <w:ilvl w:val="1"/>
        <w:numId w:val="1"/>
      </w:numPr>
      <w:outlineLvl w:val="1"/>
    </w:pPr>
    <w:rPr>
      <w:b/>
      <w:color w:val="394B85"/>
      <w:sz w:val="24"/>
    </w:rPr>
  </w:style>
  <w:style w:type="paragraph" w:styleId="Otsikko3">
    <w:name w:val="heading 3"/>
    <w:basedOn w:val="Normaali"/>
    <w:next w:val="Normaali"/>
    <w:uiPriority w:val="7"/>
    <w:qFormat/>
    <w:rsid w:val="00C2459D"/>
    <w:pPr>
      <w:keepNext/>
      <w:numPr>
        <w:ilvl w:val="2"/>
        <w:numId w:val="1"/>
      </w:numPr>
      <w:outlineLvl w:val="2"/>
    </w:pPr>
    <w:rPr>
      <w:b/>
      <w:bCs/>
      <w:color w:val="394B85" w:themeColor="text2"/>
    </w:rPr>
  </w:style>
  <w:style w:type="paragraph" w:styleId="Otsikko4">
    <w:name w:val="heading 4"/>
    <w:basedOn w:val="Normaali"/>
    <w:next w:val="Normaali"/>
    <w:uiPriority w:val="8"/>
    <w:unhideWhenUsed/>
    <w:rsid w:val="00C2459D"/>
    <w:pPr>
      <w:keepNext/>
      <w:numPr>
        <w:ilvl w:val="3"/>
        <w:numId w:val="1"/>
      </w:numPr>
      <w:spacing w:before="60" w:after="0"/>
      <w:outlineLvl w:val="3"/>
    </w:pPr>
    <w:rPr>
      <w:color w:val="394B85" w:themeColor="text2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C5073E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A3863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C5073E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C2542" w:themeColor="accent1" w:themeShade="7F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C5073E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C2542" w:themeColor="accent1" w:themeShade="7F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C5073E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C5073E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Otsikko">
    <w:name w:val="Title"/>
    <w:basedOn w:val="Normaali"/>
    <w:next w:val="Vakiosisennys"/>
    <w:link w:val="OtsikkoChar"/>
    <w:uiPriority w:val="5"/>
    <w:rsid w:val="00C5073E"/>
    <w:pPr>
      <w:spacing w:line="276" w:lineRule="auto"/>
    </w:pPr>
    <w:rPr>
      <w:rFonts w:asciiTheme="majorHAnsi" w:hAnsiTheme="majorHAnsi"/>
      <w:b/>
      <w:color w:val="394B85" w:themeColor="text2"/>
      <w:sz w:val="26"/>
    </w:rPr>
  </w:style>
  <w:style w:type="paragraph" w:styleId="Sisluet1">
    <w:name w:val="toc 1"/>
    <w:basedOn w:val="Normaali"/>
    <w:next w:val="Normaali"/>
    <w:uiPriority w:val="13"/>
    <w:semiHidden/>
    <w:rsid w:val="001E2CB1"/>
    <w:pPr>
      <w:spacing w:before="240" w:after="0"/>
    </w:pPr>
    <w:rPr>
      <w:rFonts w:cs="Arial"/>
      <w:bCs/>
      <w:caps/>
      <w:noProof/>
      <w:sz w:val="24"/>
      <w:szCs w:val="28"/>
    </w:rPr>
  </w:style>
  <w:style w:type="paragraph" w:styleId="Sisluet2">
    <w:name w:val="toc 2"/>
    <w:basedOn w:val="Normaali"/>
    <w:next w:val="Normaali"/>
    <w:uiPriority w:val="13"/>
    <w:semiHidden/>
    <w:rsid w:val="001E2CB1"/>
    <w:pPr>
      <w:spacing w:before="120" w:after="0"/>
    </w:pPr>
  </w:style>
  <w:style w:type="paragraph" w:styleId="Sisluet3">
    <w:name w:val="toc 3"/>
    <w:basedOn w:val="Normaali"/>
    <w:next w:val="Normaali"/>
    <w:uiPriority w:val="13"/>
    <w:semiHidden/>
    <w:rsid w:val="001E2CB1"/>
    <w:pPr>
      <w:spacing w:before="60" w:after="0"/>
      <w:ind w:left="1814"/>
    </w:pPr>
  </w:style>
  <w:style w:type="paragraph" w:styleId="Sisluet4">
    <w:name w:val="toc 4"/>
    <w:basedOn w:val="Normaali"/>
    <w:next w:val="Normaali"/>
    <w:uiPriority w:val="13"/>
    <w:semiHidden/>
    <w:rsid w:val="001E2CB1"/>
    <w:pPr>
      <w:spacing w:after="0"/>
      <w:ind w:left="2381"/>
    </w:pPr>
    <w:rPr>
      <w:sz w:val="20"/>
    </w:rPr>
  </w:style>
  <w:style w:type="character" w:customStyle="1" w:styleId="OtsikkoChar">
    <w:name w:val="Otsikko Char"/>
    <w:basedOn w:val="Kappaleenoletusfontti"/>
    <w:link w:val="Otsikko"/>
    <w:uiPriority w:val="5"/>
    <w:rsid w:val="00ED7698"/>
    <w:rPr>
      <w:rFonts w:asciiTheme="majorHAnsi" w:hAnsiTheme="majorHAnsi"/>
      <w:b/>
      <w:color w:val="394B85" w:themeColor="text2"/>
      <w:sz w:val="26"/>
    </w:rPr>
  </w:style>
  <w:style w:type="character" w:styleId="Sivunumero">
    <w:name w:val="page number"/>
    <w:basedOn w:val="Kappaleenoletusfontti"/>
    <w:uiPriority w:val="99"/>
    <w:semiHidden/>
    <w:unhideWhenUsed/>
    <w:rsid w:val="009D1B8D"/>
  </w:style>
  <w:style w:type="paragraph" w:styleId="Alaotsikko">
    <w:name w:val="Subtitle"/>
    <w:basedOn w:val="Normaali"/>
    <w:next w:val="Vakiosisennys"/>
    <w:link w:val="AlaotsikkoChar"/>
    <w:uiPriority w:val="6"/>
    <w:rsid w:val="00C5073E"/>
    <w:rPr>
      <w:b/>
      <w:color w:val="394B85" w:themeColor="text2"/>
      <w:sz w:val="24"/>
    </w:rPr>
  </w:style>
  <w:style w:type="character" w:customStyle="1" w:styleId="AlaotsikkoChar">
    <w:name w:val="Alaotsikko Char"/>
    <w:basedOn w:val="Kappaleenoletusfontti"/>
    <w:link w:val="Alaotsikko"/>
    <w:uiPriority w:val="6"/>
    <w:rsid w:val="00ED7698"/>
    <w:rPr>
      <w:b/>
      <w:color w:val="394B85" w:themeColor="text2"/>
      <w:sz w:val="24"/>
    </w:rPr>
  </w:style>
  <w:style w:type="paragraph" w:styleId="Eivli">
    <w:name w:val="No Spacing"/>
    <w:rsid w:val="00C2459D"/>
  </w:style>
  <w:style w:type="paragraph" w:styleId="Yltunniste">
    <w:name w:val="header"/>
    <w:basedOn w:val="Eivli"/>
    <w:link w:val="YltunnisteChar"/>
    <w:uiPriority w:val="12"/>
    <w:rsid w:val="00C2459D"/>
    <w:pPr>
      <w:tabs>
        <w:tab w:val="left" w:pos="5216"/>
        <w:tab w:val="right" w:pos="10206"/>
      </w:tabs>
    </w:pPr>
  </w:style>
  <w:style w:type="character" w:customStyle="1" w:styleId="YltunnisteChar">
    <w:name w:val="Ylätunniste Char"/>
    <w:link w:val="Yltunniste"/>
    <w:uiPriority w:val="12"/>
    <w:rsid w:val="00C2459D"/>
  </w:style>
  <w:style w:type="paragraph" w:styleId="Alatunniste">
    <w:name w:val="footer"/>
    <w:basedOn w:val="Normaali"/>
    <w:link w:val="AlatunnisteChar"/>
    <w:uiPriority w:val="12"/>
    <w:rsid w:val="00C2459D"/>
    <w:pPr>
      <w:ind w:right="-1"/>
    </w:pPr>
    <w:rPr>
      <w:rFonts w:cstheme="minorHAnsi"/>
      <w:sz w:val="18"/>
      <w:szCs w:val="18"/>
    </w:rPr>
  </w:style>
  <w:style w:type="character" w:customStyle="1" w:styleId="AlatunnisteChar">
    <w:name w:val="Alatunniste Char"/>
    <w:link w:val="Alatunniste"/>
    <w:uiPriority w:val="12"/>
    <w:rsid w:val="00C2459D"/>
    <w:rPr>
      <w:rFonts w:cstheme="minorHAnsi"/>
      <w:sz w:val="18"/>
      <w:szCs w:val="18"/>
    </w:rPr>
  </w:style>
  <w:style w:type="paragraph" w:styleId="Vakiosisennys">
    <w:name w:val="Normal Indent"/>
    <w:basedOn w:val="Normaali"/>
    <w:uiPriority w:val="2"/>
    <w:unhideWhenUsed/>
    <w:rsid w:val="00EB5A46"/>
    <w:pPr>
      <w:ind w:left="1304"/>
    </w:pPr>
  </w:style>
  <w:style w:type="paragraph" w:styleId="Sisennettyleipteksti">
    <w:name w:val="Body Text Indent"/>
    <w:basedOn w:val="Vakiosisennys"/>
    <w:link w:val="SisennettyleiptekstiChar"/>
    <w:uiPriority w:val="4"/>
    <w:rsid w:val="00C5073E"/>
    <w:pPr>
      <w:ind w:left="2608"/>
    </w:pPr>
  </w:style>
  <w:style w:type="character" w:customStyle="1" w:styleId="SisennettyleiptekstiChar">
    <w:name w:val="Sisennetty leipäteksti Char"/>
    <w:basedOn w:val="Kappaleenoletusfontti"/>
    <w:link w:val="Sisennettyleipteksti"/>
    <w:uiPriority w:val="4"/>
    <w:rsid w:val="00503BEF"/>
  </w:style>
  <w:style w:type="character" w:customStyle="1" w:styleId="Otsikko5Char">
    <w:name w:val="Otsikko 5 Char"/>
    <w:basedOn w:val="Kappaleenoletusfontti"/>
    <w:link w:val="Otsikko5"/>
    <w:uiPriority w:val="9"/>
    <w:semiHidden/>
    <w:rsid w:val="00C5073E"/>
    <w:rPr>
      <w:rFonts w:asciiTheme="majorHAnsi" w:eastAsiaTheme="majorEastAsia" w:hAnsiTheme="majorHAnsi" w:cstheme="majorBidi"/>
      <w:color w:val="2A3863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C5073E"/>
    <w:rPr>
      <w:rFonts w:asciiTheme="majorHAnsi" w:eastAsiaTheme="majorEastAsia" w:hAnsiTheme="majorHAnsi" w:cstheme="majorBidi"/>
      <w:color w:val="1C2542" w:themeColor="accent1" w:themeShade="7F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C5073E"/>
    <w:rPr>
      <w:rFonts w:asciiTheme="majorHAnsi" w:eastAsiaTheme="majorEastAsia" w:hAnsiTheme="majorHAnsi" w:cstheme="majorBidi"/>
      <w:i/>
      <w:iCs/>
      <w:color w:val="1C2542" w:themeColor="accent1" w:themeShade="7F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C5073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C5073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Merkittyluettelo">
    <w:name w:val="List Bullet"/>
    <w:basedOn w:val="Normaali"/>
    <w:uiPriority w:val="1"/>
    <w:rsid w:val="00B23990"/>
    <w:pPr>
      <w:numPr>
        <w:numId w:val="15"/>
      </w:numPr>
      <w:contextualSpacing/>
    </w:pPr>
  </w:style>
  <w:style w:type="paragraph" w:styleId="Luettelokappale">
    <w:name w:val="List Paragraph"/>
    <w:basedOn w:val="Normaali"/>
    <w:uiPriority w:val="99"/>
    <w:semiHidden/>
    <w:rsid w:val="00B23990"/>
    <w:pPr>
      <w:ind w:left="227"/>
      <w:contextualSpacing/>
    </w:pPr>
  </w:style>
  <w:style w:type="paragraph" w:styleId="Merkittyluettelo2">
    <w:name w:val="List Bullet 2"/>
    <w:basedOn w:val="Vakiosisennys"/>
    <w:uiPriority w:val="3"/>
    <w:rsid w:val="00B23990"/>
    <w:pPr>
      <w:numPr>
        <w:numId w:val="6"/>
      </w:numPr>
      <w:contextualSpacing/>
    </w:pPr>
    <w:rPr>
      <w:lang w:val="en-US"/>
    </w:rPr>
  </w:style>
  <w:style w:type="paragraph" w:styleId="Merkittyluettelo3">
    <w:name w:val="List Bullet 3"/>
    <w:basedOn w:val="Sisennettyleipteksti"/>
    <w:uiPriority w:val="4"/>
    <w:rsid w:val="00B23990"/>
    <w:pPr>
      <w:numPr>
        <w:numId w:val="3"/>
      </w:numPr>
      <w:contextualSpacing/>
    </w:pPr>
  </w:style>
  <w:style w:type="paragraph" w:styleId="Numeroituluettelo3">
    <w:name w:val="List Number 3"/>
    <w:basedOn w:val="Sisennettyleipteksti"/>
    <w:uiPriority w:val="4"/>
    <w:rsid w:val="00CB6139"/>
    <w:pPr>
      <w:numPr>
        <w:numId w:val="9"/>
      </w:numPr>
      <w:contextualSpacing/>
    </w:pPr>
  </w:style>
  <w:style w:type="paragraph" w:styleId="Numeroituluettelo">
    <w:name w:val="List Number"/>
    <w:basedOn w:val="Normaali"/>
    <w:uiPriority w:val="1"/>
    <w:rsid w:val="00B23990"/>
    <w:pPr>
      <w:numPr>
        <w:numId w:val="11"/>
      </w:numPr>
      <w:contextualSpacing/>
    </w:pPr>
  </w:style>
  <w:style w:type="paragraph" w:styleId="Numeroituluettelo2">
    <w:name w:val="List Number 2"/>
    <w:basedOn w:val="Vakiosisennys"/>
    <w:uiPriority w:val="3"/>
    <w:rsid w:val="00CB6139"/>
    <w:pPr>
      <w:numPr>
        <w:numId w:val="1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8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3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6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3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ffice%20Shared\PHHYKY%20templates\P&#228;ij&#228;tHA%20Tyhj&#228;%20asiakirja.dotx" TargetMode="External"/></Relationships>
</file>

<file path=word/theme/theme1.xml><?xml version="1.0" encoding="utf-8"?>
<a:theme xmlns:a="http://schemas.openxmlformats.org/drawingml/2006/main" name="Office Theme">
  <a:themeElements>
    <a:clrScheme name="PäijätHA">
      <a:dk1>
        <a:srgbClr val="000000"/>
      </a:dk1>
      <a:lt1>
        <a:srgbClr val="FFFFFF"/>
      </a:lt1>
      <a:dk2>
        <a:srgbClr val="394B85"/>
      </a:dk2>
      <a:lt2>
        <a:srgbClr val="FEFFFF"/>
      </a:lt2>
      <a:accent1>
        <a:srgbClr val="394B85"/>
      </a:accent1>
      <a:accent2>
        <a:srgbClr val="3F77BC"/>
      </a:accent2>
      <a:accent3>
        <a:srgbClr val="739DD2"/>
      </a:accent3>
      <a:accent4>
        <a:srgbClr val="F04E4C"/>
      </a:accent4>
      <a:accent5>
        <a:srgbClr val="B292C4"/>
      </a:accent5>
      <a:accent6>
        <a:srgbClr val="5BBD72"/>
      </a:accent6>
      <a:hlink>
        <a:srgbClr val="394B85"/>
      </a:hlink>
      <a:folHlink>
        <a:srgbClr val="3F77BC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398C0ED0B853394FA7CF3CC047DC452E" ma:contentTypeVersion="6" ma:contentTypeDescription="Luo uusi asiakirja." ma:contentTypeScope="" ma:versionID="24bf7135862718cd731019fe4fe601f3">
  <xsd:schema xmlns:xsd="http://www.w3.org/2001/XMLSchema" xmlns:xs="http://www.w3.org/2001/XMLSchema" xmlns:p="http://schemas.microsoft.com/office/2006/metadata/properties" xmlns:ns2="34a7d429-c4a2-48c8-aac2-8863061dc903" targetNamespace="http://schemas.microsoft.com/office/2006/metadata/properties" ma:root="true" ma:fieldsID="8db2a70df0703d99c1c3a484452eb60d" ns2:_="">
    <xsd:import namespace="34a7d429-c4a2-48c8-aac2-8863061dc903"/>
    <xsd:element name="properties">
      <xsd:complexType>
        <xsd:sequence>
          <xsd:element name="documentManagement">
            <xsd:complexType>
              <xsd:all>
                <xsd:element ref="ns2:Luokka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a7d429-c4a2-48c8-aac2-8863061dc903" elementFormDefault="qualified">
    <xsd:import namespace="http://schemas.microsoft.com/office/2006/documentManagement/types"/>
    <xsd:import namespace="http://schemas.microsoft.com/office/infopath/2007/PartnerControls"/>
    <xsd:element name="Luokka" ma:index="8" ma:displayName="Luokka" ma:default="Yhteiset" ma:format="Dropdown" ma:internalName="Luokka">
      <xsd:simpleType>
        <xsd:restriction base="dms:Choice">
          <xsd:enumeration value="Apteekki"/>
          <xsd:enumeration value="Apurahat"/>
          <xsd:enumeration value="Asiakasjärjestelmät"/>
          <xsd:enumeration value="Asiakasohjaus"/>
          <xsd:enumeration value="Asiakas- ja potilasrekistereiden tietoihin liittyvät lomakkeet"/>
          <xsd:enumeration value="Geriatrinen osaamiskeskus"/>
          <xsd:enumeration value="Hankinnat"/>
          <xsd:enumeration value="Henkilöstö"/>
          <xsd:enumeration value="Kehityskeskustelut"/>
          <xsd:enumeration value="Kokoustarjoilut"/>
          <xsd:enumeration value="Kotiin vietävät palvelut ja asumispalvelut"/>
          <xsd:enumeration value="Koulu- ja Opiskelijaterveydenhuolto"/>
          <xsd:enumeration value="Kuntoutus"/>
          <xsd:enumeration value="Laboratioriopalvelut"/>
          <xsd:enumeration value="Lapsiperhepalvelut"/>
          <xsd:enumeration value="Laskutus ja maksut"/>
          <xsd:enumeration value="Neuvola"/>
          <xsd:enumeration value="Opiskelijat"/>
          <xsd:enumeration value="Osaamisen ja johtamisen kehittäminen"/>
          <xsd:enumeration value="Palkanlaskenta"/>
          <xsd:enumeration value="Potilasasiamies"/>
          <xsd:enumeration value="Psykiatrian tulosalue"/>
          <xsd:enumeration value="Psykososiaaliset palvelut"/>
          <xsd:enumeration value="Ravintohuoltopalvelut"/>
          <xsd:enumeration value="Somatiikka"/>
          <xsd:enumeration value="Sosiaalihuollon sähköiset ilmoitukset"/>
          <xsd:enumeration value="Sosiaalipalvelut"/>
          <xsd:enumeration value="Suun terveydenhuolto"/>
          <xsd:enumeration value="Talous"/>
          <xsd:enumeration value="Terveydenhuolto"/>
          <xsd:enumeration value="Tietojärjestelmäpalvelut"/>
          <xsd:enumeration value="Tietoturvallisuus"/>
          <xsd:enumeration value="Toimitilat"/>
          <xsd:enumeration value="Toimistopalvelut"/>
          <xsd:enumeration value="Tutkimustoiminta"/>
          <xsd:enumeration value="Tutkimuslupa"/>
          <xsd:enumeration value="Työhyvinvointi"/>
          <xsd:enumeration value="Työikäisten palvelut"/>
          <xsd:enumeration value="Työn vaativuuden arviointi ja tehtäväkuvaus"/>
          <xsd:enumeration value="Työsuojelu"/>
          <xsd:enumeration value="Työttömän työnhakijan terveystarkastus"/>
          <xsd:enumeration value="Valinnanvapaus"/>
          <xsd:enumeration value="Vammaispalvelut"/>
          <xsd:enumeration value="Verso"/>
          <xsd:enumeration value="Viestintä"/>
          <xsd:enumeration value="Virka-apupyynnöt"/>
          <xsd:enumeration value="Yhtymä"/>
          <xsd:enumeration value="Yhteiset"/>
          <xsd:enumeration value="Ympäristöterveyskeskus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8F51AA-7592-42A2-8DCF-B92D8A66F4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0B7986-5466-4E3B-A60E-F0637E9E98DC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350B6305-EF9A-DE49-9427-F3FA72417EA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C19F9AB-88A9-4F57-9ECF-6983CD58CA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a7d429-c4a2-48c8-aac2-8863061dc9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PäijätHA Tyhjä asiakirja</Template>
  <TotalTime>315</TotalTime>
  <Pages>2</Pages>
  <Words>127</Words>
  <Characters>944</Characters>
  <Application>Microsoft Office Word</Application>
  <DocSecurity>0</DocSecurity>
  <Lines>74</Lines>
  <Paragraphs>14</Paragraphs>
  <ScaleCrop>false</ScaleCrop>
  <HeadingPairs>
    <vt:vector size="6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Pääotsikko (Otsikko 1)</vt:lpstr>
      <vt:lpstr>    Pääotsikko 2 12 pts</vt:lpstr>
      <vt:lpstr>        Otsikko 3 11 pts</vt:lpstr>
    </vt:vector>
  </TitlesOfParts>
  <Company>Päijät-Hämeen hyvinvointialue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Iivanainen Tiina</dc:creator>
  <cp:keywords/>
  <dc:description/>
  <cp:lastModifiedBy>Iivanainen Tiina</cp:lastModifiedBy>
  <cp:revision>23</cp:revision>
  <cp:lastPrinted>2025-03-25T08:27:00Z</cp:lastPrinted>
  <dcterms:created xsi:type="dcterms:W3CDTF">2025-03-24T09:13:00Z</dcterms:created>
  <dcterms:modified xsi:type="dcterms:W3CDTF">2025-03-25T08:27:00Z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uokka">
    <vt:lpwstr>Viestintä</vt:lpwstr>
  </property>
  <property fmtid="{D5CDD505-2E9C-101B-9397-08002B2CF9AE}" pid="3" name="MSIP_Label_a7295cc1-d279-42ac-ab4d-3b0f4fece050_Enabled">
    <vt:lpwstr>true</vt:lpwstr>
  </property>
  <property fmtid="{D5CDD505-2E9C-101B-9397-08002B2CF9AE}" pid="4" name="MSIP_Label_a7295cc1-d279-42ac-ab4d-3b0f4fece050_SetDate">
    <vt:lpwstr>2023-01-23T12:24:32Z</vt:lpwstr>
  </property>
  <property fmtid="{D5CDD505-2E9C-101B-9397-08002B2CF9AE}" pid="5" name="MSIP_Label_a7295cc1-d279-42ac-ab4d-3b0f4fece050_Method">
    <vt:lpwstr>Standard</vt:lpwstr>
  </property>
  <property fmtid="{D5CDD505-2E9C-101B-9397-08002B2CF9AE}" pid="6" name="MSIP_Label_a7295cc1-d279-42ac-ab4d-3b0f4fece050_Name">
    <vt:lpwstr>FUJITSU-RESTRICTED​</vt:lpwstr>
  </property>
  <property fmtid="{D5CDD505-2E9C-101B-9397-08002B2CF9AE}" pid="7" name="MSIP_Label_a7295cc1-d279-42ac-ab4d-3b0f4fece050_SiteId">
    <vt:lpwstr>a19f121d-81e1-4858-a9d8-736e267fd4c7</vt:lpwstr>
  </property>
  <property fmtid="{D5CDD505-2E9C-101B-9397-08002B2CF9AE}" pid="8" name="MSIP_Label_a7295cc1-d279-42ac-ab4d-3b0f4fece050_ActionId">
    <vt:lpwstr>2c7cf20f-1e6c-4700-9f97-c26cbd2666a7</vt:lpwstr>
  </property>
  <property fmtid="{D5CDD505-2E9C-101B-9397-08002B2CF9AE}" pid="9" name="MSIP_Label_a7295cc1-d279-42ac-ab4d-3b0f4fece050_ContentBits">
    <vt:lpwstr>0</vt:lpwstr>
  </property>
</Properties>
</file>